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54D" w:rsidRPr="003B054D" w:rsidRDefault="00D817B0" w:rsidP="003B054D">
      <w:pPr>
        <w:jc w:val="center"/>
        <w:rPr>
          <w:rFonts w:ascii="TH SarabunPSK" w:hAnsi="TH SarabunPSK" w:cs="TH SarabunPSK"/>
          <w:b/>
          <w:b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3402965</wp:posOffset>
                </wp:positionH>
                <wp:positionV relativeFrom="paragraph">
                  <wp:posOffset>139065</wp:posOffset>
                </wp:positionV>
                <wp:extent cx="2155825" cy="330835"/>
                <wp:effectExtent l="0" t="0" r="15875" b="12700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82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54D" w:rsidRDefault="003B054D" w:rsidP="003B054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องค์การบริหารส่วนตำบลนาเกลือ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67.95pt;margin-top:10.95pt;width:169.75pt;height:26.05pt;z-index:-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" strokecolor="white">
                <v:textbox style="mso-fit-shape-to-text:t">
                  <w:txbxContent>
                    <w:p w:rsidR="003B054D" w:rsidRDefault="003B054D" w:rsidP="003B054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องค์การบริหารส่วนตำบลนาเกลือ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6431915</wp:posOffset>
                </wp:positionH>
                <wp:positionV relativeFrom="paragraph">
                  <wp:posOffset>-91440</wp:posOffset>
                </wp:positionV>
                <wp:extent cx="1016000" cy="330835"/>
                <wp:effectExtent l="0" t="0" r="12700" b="1270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54D" w:rsidRDefault="003B054D" w:rsidP="003B054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พ.ศ. ๒๕๖๗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กล่องข้อความ 2" o:spid="_x0000_s1027" type="#_x0000_t202" style="position:absolute;left:0;text-align:left;margin-left:506.45pt;margin-top:-7.2pt;width:80pt;height:26.05pt;z-index:-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" strokecolor="white">
                <v:textbox style="mso-fit-shape-to-text:t">
                  <w:txbxContent>
                    <w:p w:rsidR="003B054D" w:rsidRDefault="003B054D" w:rsidP="003B054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พ.ศ. ๒๕๖๗</w:t>
                      </w:r>
                    </w:p>
                  </w:txbxContent>
                </v:textbox>
              </v:shape>
            </w:pict>
          </mc:Fallback>
        </mc:AlternateContent>
      </w:r>
      <w:r w:rsidR="003B054D" w:rsidRPr="003B054D">
        <w:rPr>
          <w:rFonts w:ascii="TH SarabunPSK" w:hAnsi="TH SarabunPSK" w:cs="TH SarabunPSK"/>
          <w:b/>
          <w:bCs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.........................</w:t>
      </w:r>
    </w:p>
    <w:p w:rsidR="003B054D" w:rsidRPr="003B054D" w:rsidRDefault="00D817B0" w:rsidP="003B054D">
      <w:pPr>
        <w:jc w:val="center"/>
        <w:rPr>
          <w:rFonts w:ascii="TH SarabunPSK" w:hAnsi="TH SarabunPSK" w:cs="TH SarabunPSK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135255</wp:posOffset>
                </wp:positionV>
                <wp:extent cx="753745" cy="330835"/>
                <wp:effectExtent l="0" t="0" r="27305" b="1270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74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54D" w:rsidRDefault="003B054D" w:rsidP="003B054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ตรัง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383.6pt;margin-top:10.65pt;width:59.35pt;height:26.05pt;z-index:-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" strokecolor="white">
                <v:textbox style="mso-fit-shape-to-text:t">
                  <w:txbxContent>
                    <w:p w:rsidR="003B054D" w:rsidRDefault="003B054D" w:rsidP="003B054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ตรัง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3279140</wp:posOffset>
                </wp:positionH>
                <wp:positionV relativeFrom="paragraph">
                  <wp:posOffset>135255</wp:posOffset>
                </wp:positionV>
                <wp:extent cx="774700" cy="330835"/>
                <wp:effectExtent l="0" t="0" r="25400" b="1270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54D" w:rsidRDefault="003B054D" w:rsidP="003B054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กันตัง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258.2pt;margin-top:10.65pt;width:61pt;height:26.05pt;z-index:-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" strokecolor="white">
                <v:textbox style="mso-fit-shape-to-text:t">
                  <w:txbxContent>
                    <w:p w:rsidR="003B054D" w:rsidRDefault="003B054D" w:rsidP="003B054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กันตัง</w:t>
                      </w:r>
                    </w:p>
                  </w:txbxContent>
                </v:textbox>
              </v:shape>
            </w:pict>
          </mc:Fallback>
        </mc:AlternateContent>
      </w:r>
      <w:r w:rsidR="003B054D" w:rsidRPr="003B054D">
        <w:rPr>
          <w:rFonts w:ascii="TH SarabunPSK" w:hAnsi="TH SarabunPSK" w:cs="TH SarabunPSK"/>
          <w:b/>
          <w:bCs/>
          <w:cs/>
        </w:rPr>
        <w:t>หน่วยงาน .............................................................................</w:t>
      </w:r>
    </w:p>
    <w:p w:rsidR="003B054D" w:rsidRPr="003B054D" w:rsidRDefault="003B054D" w:rsidP="003B054D">
      <w:pPr>
        <w:jc w:val="center"/>
        <w:rPr>
          <w:rFonts w:ascii="TH SarabunPSK" w:hAnsi="TH SarabunPSK" w:cs="TH SarabunPSK"/>
        </w:rPr>
      </w:pPr>
      <w:r w:rsidRPr="003B054D">
        <w:rPr>
          <w:rFonts w:ascii="TH SarabunPSK" w:hAnsi="TH SarabunPSK" w:cs="TH SarabunPSK"/>
          <w:b/>
          <w:bCs/>
          <w:cs/>
        </w:rPr>
        <w:t>อำเภอ ............................ จังหวัด ......................................</w:t>
      </w:r>
    </w:p>
    <w:p w:rsidR="003B054D" w:rsidRPr="003B054D" w:rsidRDefault="003B054D" w:rsidP="003B054D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812"/>
        <w:gridCol w:w="1984"/>
        <w:gridCol w:w="5460"/>
      </w:tblGrid>
      <w:tr w:rsidR="003B054D" w:rsidRPr="003B054D" w:rsidTr="003B05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B054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B054D">
              <w:rPr>
                <w:rFonts w:ascii="TH SarabunPSK" w:hAnsi="TH SarabunPSK" w:cs="TH SarabunPSK"/>
                <w:b/>
                <w:bCs/>
                <w:cs/>
              </w:rPr>
              <w:t>ชื่อโครงการ/รายละเอียดโครงการ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B054D">
              <w:rPr>
                <w:rFonts w:ascii="TH SarabunPSK" w:hAnsi="TH SarabunPSK" w:cs="TH SarabunPSK"/>
                <w:b/>
                <w:bCs/>
                <w:cs/>
              </w:rPr>
              <w:t>จำนวนงบประมาณ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B054D">
              <w:rPr>
                <w:rFonts w:ascii="TH SarabunPSK" w:hAnsi="TH SarabunPSK" w:cs="TH SarabunPSK"/>
                <w:b/>
                <w:bCs/>
                <w:cs/>
              </w:rPr>
              <w:t>ได้รับอนุมัติ</w:t>
            </w:r>
          </w:p>
        </w:tc>
      </w:tr>
      <w:tr w:rsidR="003B054D" w:rsidRPr="003B054D" w:rsidTr="003B05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</w:rPr>
            </w:pPr>
            <w:r w:rsidRPr="003B054D">
              <w:rPr>
                <w:rFonts w:ascii="TH SarabunPSK" w:hAnsi="TH SarabunPSK" w:cs="TH SarabunPSK"/>
                <w:cs/>
              </w:rPr>
              <w:t>๑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4D" w:rsidRPr="00717A30" w:rsidRDefault="003B054D" w:rsidP="003B054D">
            <w:pPr>
              <w:jc w:val="thaiDistribute"/>
              <w:rPr>
                <w:rFonts w:ascii="TH SarabunPSK" w:hAnsi="TH SarabunPSK" w:cs="TH SarabunPSK" w:hint="cs"/>
              </w:rPr>
            </w:pPr>
            <w:r w:rsidRPr="00717A30">
              <w:rPr>
                <w:rFonts w:ascii="TH SarabunPSK" w:hAnsi="TH SarabunPSK" w:cs="TH SarabunPSK"/>
                <w:cs/>
              </w:rPr>
              <w:t>โครงการ</w:t>
            </w:r>
            <w:r w:rsidR="006B6C9C">
              <w:rPr>
                <w:rFonts w:ascii="TH SarabunPSK" w:hAnsi="TH SarabunPSK" w:cs="TH SarabunPSK" w:hint="cs"/>
                <w:cs/>
              </w:rPr>
              <w:t>ขยายเขตท่อส่งน้ำประปาหมู่บ้านสายเขานุ้ย</w:t>
            </w:r>
            <w:r w:rsidRPr="00717A30">
              <w:rPr>
                <w:rFonts w:ascii="TH SarabunPSK" w:hAnsi="TH SarabunPSK" w:cs="TH SarabunPSK"/>
                <w:cs/>
              </w:rPr>
              <w:t xml:space="preserve"> หมู่ที่ </w:t>
            </w:r>
            <w:r w:rsidR="006B6C9C">
              <w:rPr>
                <w:rFonts w:ascii="TH SarabunPSK" w:hAnsi="TH SarabunPSK" w:cs="TH SarabunPSK" w:hint="cs"/>
                <w:cs/>
              </w:rPr>
              <w:t>๑-๓</w:t>
            </w:r>
            <w:r w:rsidRPr="00717A30">
              <w:rPr>
                <w:rFonts w:ascii="TH SarabunPSK" w:hAnsi="TH SarabunPSK" w:cs="TH SarabunPSK"/>
                <w:cs/>
              </w:rPr>
              <w:t xml:space="preserve"> ตำบลนาเกลือ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4D" w:rsidRPr="003B054D" w:rsidRDefault="006B6C9C" w:rsidP="003B054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๑๓๐</w:t>
            </w:r>
            <w:r w:rsidR="003B054D" w:rsidRPr="003B054D">
              <w:rPr>
                <w:rFonts w:ascii="TH SarabunPSK" w:hAnsi="TH SarabunPSK" w:cs="TH SarabunPSK"/>
              </w:rPr>
              <w:t>,</w:t>
            </w:r>
            <w:r w:rsidR="003B054D" w:rsidRPr="003B054D">
              <w:rPr>
                <w:rFonts w:ascii="TH SarabunPSK" w:hAnsi="TH SarabunPSK" w:cs="TH SarabunPSK" w:hint="cs"/>
                <w:cs/>
              </w:rPr>
              <w:t>๐๐๐ บาท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4D" w:rsidRPr="003B054D" w:rsidRDefault="003B054D" w:rsidP="003B054D">
            <w:pPr>
              <w:jc w:val="thaiDistribute"/>
              <w:rPr>
                <w:rFonts w:ascii="TH SarabunPSK" w:hAnsi="TH SarabunPSK" w:cs="TH SarabunPSK"/>
              </w:rPr>
            </w:pPr>
            <w:r w:rsidRPr="003B054D">
              <w:rPr>
                <w:rFonts w:ascii="TH SarabunPSK" w:hAnsi="TH SarabunPSK" w:cs="TH SarabunPSK"/>
                <w:cs/>
              </w:rPr>
              <w:t xml:space="preserve">ได้รับอนุมัติจากการประชุมสภาองค์การบริหารส่วนตำบล   สมัยสามัญ สมัยที่ </w:t>
            </w:r>
            <w:r w:rsidR="006B6C9C">
              <w:rPr>
                <w:rFonts w:ascii="TH SarabunPSK" w:hAnsi="TH SarabunPSK" w:cs="TH SarabunPSK" w:hint="cs"/>
                <w:cs/>
              </w:rPr>
              <w:t>๒</w:t>
            </w:r>
            <w:r w:rsidRPr="003B054D">
              <w:rPr>
                <w:rFonts w:ascii="TH SarabunPSK" w:hAnsi="TH SarabunPSK" w:cs="TH SarabunPSK"/>
                <w:cs/>
              </w:rPr>
              <w:t xml:space="preserve"> ประจำปี ๒๕</w:t>
            </w:r>
            <w:r w:rsidR="00717A30">
              <w:rPr>
                <w:rFonts w:ascii="TH SarabunPSK" w:hAnsi="TH SarabunPSK" w:cs="TH SarabunPSK"/>
                <w:cs/>
              </w:rPr>
              <w:t xml:space="preserve">๖๗ ครั้งที่ </w:t>
            </w:r>
            <w:r w:rsidR="006B6C9C">
              <w:rPr>
                <w:rFonts w:ascii="TH SarabunPSK" w:hAnsi="TH SarabunPSK" w:cs="TH SarabunPSK" w:hint="cs"/>
                <w:cs/>
              </w:rPr>
              <w:t>๑</w:t>
            </w:r>
            <w:r w:rsidR="00717A30">
              <w:rPr>
                <w:rFonts w:ascii="TH SarabunPSK" w:hAnsi="TH SarabunPSK" w:cs="TH SarabunPSK"/>
                <w:cs/>
              </w:rPr>
              <w:t xml:space="preserve"> เมื่อวันที่ ๒</w:t>
            </w:r>
            <w:r w:rsidR="005A1FB7">
              <w:rPr>
                <w:rFonts w:ascii="TH SarabunPSK" w:hAnsi="TH SarabunPSK" w:cs="TH SarabunPSK" w:hint="cs"/>
                <w:cs/>
              </w:rPr>
              <w:t>๙</w:t>
            </w:r>
            <w:r w:rsidR="00717A30">
              <w:rPr>
                <w:rFonts w:ascii="TH SarabunPSK" w:hAnsi="TH SarabunPSK" w:cs="TH SarabunPSK"/>
                <w:cs/>
              </w:rPr>
              <w:t xml:space="preserve"> </w:t>
            </w:r>
            <w:r w:rsidR="005A1FB7">
              <w:rPr>
                <w:rFonts w:ascii="TH SarabunPSK" w:hAnsi="TH SarabunPSK" w:cs="TH SarabunPSK" w:hint="cs"/>
                <w:cs/>
              </w:rPr>
              <w:t>พฤษภาคม</w:t>
            </w:r>
            <w:r w:rsidRPr="003B054D">
              <w:rPr>
                <w:rFonts w:ascii="TH SarabunPSK" w:hAnsi="TH SarabunPSK" w:cs="TH SarabunPSK"/>
                <w:cs/>
              </w:rPr>
              <w:t xml:space="preserve"> ๒๕๖๗</w:t>
            </w:r>
          </w:p>
        </w:tc>
      </w:tr>
      <w:tr w:rsidR="003B054D" w:rsidRPr="003B054D" w:rsidTr="003B05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</w:tr>
      <w:tr w:rsidR="003B054D" w:rsidRPr="003B054D" w:rsidTr="003B05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</w:tr>
      <w:tr w:rsidR="003B054D" w:rsidRPr="003B054D" w:rsidTr="003B05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</w:tr>
      <w:tr w:rsidR="003B054D" w:rsidRPr="003B054D" w:rsidTr="003B05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</w:tr>
      <w:tr w:rsidR="003B054D" w:rsidRPr="003B054D" w:rsidTr="003B05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4D" w:rsidRPr="003B054D" w:rsidRDefault="003B054D" w:rsidP="003B054D">
            <w:pPr>
              <w:rPr>
                <w:rFonts w:ascii="TH SarabunPSK" w:hAnsi="TH SarabunPSK" w:cs="TH SarabunPSK"/>
              </w:rPr>
            </w:pPr>
          </w:p>
        </w:tc>
      </w:tr>
    </w:tbl>
    <w:p w:rsidR="003B054D" w:rsidRPr="003B054D" w:rsidRDefault="003B054D" w:rsidP="003B054D">
      <w:pPr>
        <w:rPr>
          <w:rFonts w:ascii="TH SarabunPSK" w:hAnsi="TH SarabunPSK" w:cs="TH SarabunPSK"/>
        </w:rPr>
      </w:pPr>
    </w:p>
    <w:p w:rsidR="003B054D" w:rsidRPr="003B054D" w:rsidRDefault="003B054D" w:rsidP="003B054D">
      <w:pPr>
        <w:ind w:left="6480"/>
        <w:jc w:val="center"/>
        <w:rPr>
          <w:rFonts w:ascii="TH SarabunPSK" w:hAnsi="TH SarabunPSK" w:cs="TH SarabunPSK"/>
        </w:rPr>
      </w:pPr>
      <w:r w:rsidRPr="003B054D">
        <w:rPr>
          <w:rFonts w:ascii="TH SarabunPSK" w:hAnsi="TH SarabunPSK" w:cs="TH SarabunPSK"/>
          <w:cs/>
        </w:rPr>
        <w:t>ผู้รับรองข้อมูล</w:t>
      </w:r>
    </w:p>
    <w:p w:rsidR="003B054D" w:rsidRPr="003B054D" w:rsidRDefault="00D817B0" w:rsidP="003B054D">
      <w:pPr>
        <w:ind w:left="6480"/>
        <w:jc w:val="center"/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6019165</wp:posOffset>
            </wp:positionH>
            <wp:positionV relativeFrom="paragraph">
              <wp:posOffset>100965</wp:posOffset>
            </wp:positionV>
            <wp:extent cx="1314450" cy="993140"/>
            <wp:effectExtent l="0" t="0" r="0" b="0"/>
            <wp:wrapNone/>
            <wp:docPr id="16" name="Picture 9" descr="คำอธิบาย: ลายเซ็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คำอธิบาย: ลายเซ็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54D" w:rsidRPr="00672D0C" w:rsidRDefault="003B054D" w:rsidP="003B054D">
      <w:pPr>
        <w:ind w:left="6480"/>
        <w:jc w:val="center"/>
        <w:rPr>
          <w:rFonts w:ascii="TH SarabunPSK" w:hAnsi="TH SarabunPSK" w:cs="TH SarabunPSK"/>
          <w:u w:val="single"/>
        </w:rPr>
      </w:pPr>
    </w:p>
    <w:p w:rsidR="003B054D" w:rsidRPr="003B054D" w:rsidRDefault="003B054D" w:rsidP="003B054D">
      <w:pPr>
        <w:ind w:left="5760"/>
        <w:jc w:val="center"/>
        <w:rPr>
          <w:rFonts w:ascii="TH SarabunPSK" w:hAnsi="TH SarabunPSK" w:cs="TH SarabunPSK"/>
        </w:rPr>
      </w:pPr>
      <w:r w:rsidRPr="003B054D">
        <w:rPr>
          <w:rFonts w:ascii="TH SarabunPSK" w:hAnsi="TH SarabunPSK" w:cs="TH SarabunPSK"/>
          <w:cs/>
        </w:rPr>
        <w:t xml:space="preserve">    ลงชื่อ...........................................................</w:t>
      </w:r>
    </w:p>
    <w:p w:rsidR="003B054D" w:rsidRPr="003B054D" w:rsidRDefault="003B054D" w:rsidP="003B054D">
      <w:pPr>
        <w:ind w:left="6480"/>
        <w:jc w:val="center"/>
        <w:rPr>
          <w:rFonts w:ascii="TH SarabunPSK" w:hAnsi="TH SarabunPSK" w:cs="TH SarabunPSK"/>
        </w:rPr>
      </w:pPr>
      <w:r w:rsidRPr="003B054D">
        <w:rPr>
          <w:rFonts w:ascii="TH SarabunPSK" w:hAnsi="TH SarabunPSK" w:cs="TH SarabunPSK"/>
          <w:cs/>
        </w:rPr>
        <w:t>(</w:t>
      </w:r>
      <w:r w:rsidR="00672D0C">
        <w:rPr>
          <w:rFonts w:ascii="TH SarabunPSK" w:hAnsi="TH SarabunPSK" w:cs="TH SarabunPSK" w:hint="cs"/>
          <w:cs/>
        </w:rPr>
        <w:t>นายอำพล  จงราบ</w:t>
      </w:r>
      <w:r w:rsidRPr="003B054D">
        <w:rPr>
          <w:rFonts w:ascii="TH SarabunPSK" w:hAnsi="TH SarabunPSK" w:cs="TH SarabunPSK"/>
          <w:cs/>
        </w:rPr>
        <w:t>)</w:t>
      </w:r>
    </w:p>
    <w:p w:rsidR="00672D0C" w:rsidRDefault="003B054D" w:rsidP="003B054D">
      <w:pPr>
        <w:ind w:left="5040" w:firstLine="720"/>
        <w:jc w:val="center"/>
        <w:rPr>
          <w:rFonts w:ascii="TH SarabunPSK" w:hAnsi="TH SarabunPSK" w:cs="TH SarabunPSK" w:hint="cs"/>
        </w:rPr>
      </w:pPr>
      <w:r w:rsidRPr="003B054D">
        <w:rPr>
          <w:rFonts w:ascii="TH SarabunPSK" w:hAnsi="TH SarabunPSK" w:cs="TH SarabunPSK"/>
          <w:cs/>
        </w:rPr>
        <w:t>ตำแหน่ง</w:t>
      </w:r>
      <w:r w:rsidR="00672D0C">
        <w:rPr>
          <w:rFonts w:ascii="TH SarabunPSK" w:hAnsi="TH SarabunPSK" w:cs="TH SarabunPSK" w:hint="cs"/>
          <w:cs/>
        </w:rPr>
        <w:t xml:space="preserve"> รองปลัดองค์การบริหารส่วนตำบลนาเกลือ</w:t>
      </w:r>
    </w:p>
    <w:p w:rsidR="00672D0C" w:rsidRDefault="00672D0C" w:rsidP="00672D0C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                                         </w:t>
      </w:r>
      <w:r>
        <w:rPr>
          <w:rFonts w:ascii="TH SarabunPSK" w:hAnsi="TH SarabunPSK" w:cs="TH SarabunPSK"/>
          <w:cs/>
        </w:rPr>
        <w:t>ปลัดองค์การบริหารส่ว</w:t>
      </w:r>
      <w:r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/>
          <w:cs/>
        </w:rPr>
        <w:t>ตำบลนาเกลือ</w:t>
      </w:r>
    </w:p>
    <w:p w:rsidR="003B054D" w:rsidRPr="003B054D" w:rsidRDefault="00672D0C" w:rsidP="003B054D">
      <w:pPr>
        <w:ind w:left="5040"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</w:p>
    <w:sectPr w:rsidR="003B054D" w:rsidRPr="003B054D" w:rsidSect="009F5923">
      <w:headerReference w:type="even" r:id="rId9"/>
      <w:headerReference w:type="default" r:id="rId10"/>
      <w:pgSz w:w="16834" w:h="11907" w:orient="landscape" w:code="9"/>
      <w:pgMar w:top="1701" w:right="1134" w:bottom="1134" w:left="1701" w:header="851" w:footer="624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248" w:rsidRDefault="00EC5248">
      <w:r>
        <w:separator/>
      </w:r>
    </w:p>
  </w:endnote>
  <w:endnote w:type="continuationSeparator" w:id="0">
    <w:p w:rsidR="00EC5248" w:rsidRDefault="00EC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248" w:rsidRDefault="00EC5248">
      <w:r>
        <w:separator/>
      </w:r>
    </w:p>
  </w:footnote>
  <w:footnote w:type="continuationSeparator" w:id="0">
    <w:p w:rsidR="00EC5248" w:rsidRDefault="00EC5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Default="00AF75FF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Pr="003D7579" w:rsidRDefault="00AF75FF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  <w:r w:rsidRPr="003D7579">
      <w:rPr>
        <w:rStyle w:val="aa"/>
        <w:rFonts w:ascii="TH SarabunPSK" w:hAnsi="TH SarabunPSK" w:cs="TH SarabunPSK"/>
        <w:szCs w:val="32"/>
        <w:cs/>
      </w:rPr>
      <w:t xml:space="preserve">- </w:t>
    </w:r>
    <w:r w:rsidRPr="003D7579">
      <w:rPr>
        <w:rStyle w:val="aa"/>
        <w:rFonts w:ascii="TH SarabunPSK" w:hAnsi="TH SarabunPSK" w:cs="TH SarabunPSK"/>
        <w:szCs w:val="32"/>
        <w:cs/>
      </w:rPr>
      <w:fldChar w:fldCharType="begin"/>
    </w:r>
    <w:r w:rsidRPr="003D7579">
      <w:rPr>
        <w:rStyle w:val="aa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a"/>
        <w:rFonts w:ascii="TH SarabunPSK" w:hAnsi="TH SarabunPSK" w:cs="TH SarabunPSK"/>
        <w:szCs w:val="32"/>
        <w:cs/>
      </w:rPr>
      <w:fldChar w:fldCharType="separate"/>
    </w:r>
    <w:r w:rsidR="00BC43F5">
      <w:rPr>
        <w:rStyle w:val="aa"/>
        <w:rFonts w:ascii="TH SarabunPSK" w:hAnsi="TH SarabunPSK" w:cs="TH SarabunPSK"/>
        <w:noProof/>
        <w:szCs w:val="32"/>
        <w:cs/>
      </w:rPr>
      <w:t>๒</w:t>
    </w:r>
    <w:r w:rsidRPr="003D7579">
      <w:rPr>
        <w:rStyle w:val="aa"/>
        <w:rFonts w:ascii="TH SarabunPSK" w:hAnsi="TH SarabunPSK" w:cs="TH SarabunPSK"/>
        <w:szCs w:val="32"/>
        <w:cs/>
      </w:rPr>
      <w:fldChar w:fldCharType="end"/>
    </w:r>
    <w:r w:rsidRPr="003D7579">
      <w:rPr>
        <w:rStyle w:val="aa"/>
        <w:rFonts w:ascii="TH SarabunPSK" w:hAnsi="TH SarabunPSK" w:cs="TH SarabunPSK"/>
        <w:szCs w:val="32"/>
        <w:cs/>
      </w:rPr>
      <w:t xml:space="preserve"> -</w:t>
    </w:r>
  </w:p>
  <w:p w:rsidR="00AF75FF" w:rsidRPr="003D7579" w:rsidRDefault="00AF75FF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8" w:dllVersion="513" w:checkStyle="1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7B0"/>
    <w:rsid w:val="000021B3"/>
    <w:rsid w:val="00004D71"/>
    <w:rsid w:val="0001166D"/>
    <w:rsid w:val="000116F6"/>
    <w:rsid w:val="000125E5"/>
    <w:rsid w:val="00013B53"/>
    <w:rsid w:val="00015663"/>
    <w:rsid w:val="00020DA5"/>
    <w:rsid w:val="00021794"/>
    <w:rsid w:val="000218D2"/>
    <w:rsid w:val="0002404A"/>
    <w:rsid w:val="00024B41"/>
    <w:rsid w:val="00024EEF"/>
    <w:rsid w:val="00025F11"/>
    <w:rsid w:val="00027E92"/>
    <w:rsid w:val="00031E4E"/>
    <w:rsid w:val="0004223A"/>
    <w:rsid w:val="000429B2"/>
    <w:rsid w:val="000463A0"/>
    <w:rsid w:val="00046AF9"/>
    <w:rsid w:val="00054A8B"/>
    <w:rsid w:val="00055294"/>
    <w:rsid w:val="000554EA"/>
    <w:rsid w:val="000658E7"/>
    <w:rsid w:val="00072B04"/>
    <w:rsid w:val="0007630F"/>
    <w:rsid w:val="00076E88"/>
    <w:rsid w:val="000774C6"/>
    <w:rsid w:val="00077F7A"/>
    <w:rsid w:val="0008121E"/>
    <w:rsid w:val="000844F6"/>
    <w:rsid w:val="0009248B"/>
    <w:rsid w:val="000A104D"/>
    <w:rsid w:val="000A59CE"/>
    <w:rsid w:val="000B4417"/>
    <w:rsid w:val="000C066B"/>
    <w:rsid w:val="000C38AE"/>
    <w:rsid w:val="000D0816"/>
    <w:rsid w:val="000D19D1"/>
    <w:rsid w:val="000E02B8"/>
    <w:rsid w:val="000E0A20"/>
    <w:rsid w:val="000E5C43"/>
    <w:rsid w:val="000E7551"/>
    <w:rsid w:val="000F0ED1"/>
    <w:rsid w:val="00107639"/>
    <w:rsid w:val="00112AF9"/>
    <w:rsid w:val="00112BA0"/>
    <w:rsid w:val="001148B4"/>
    <w:rsid w:val="00123B95"/>
    <w:rsid w:val="00123CD0"/>
    <w:rsid w:val="0013592D"/>
    <w:rsid w:val="00137BB5"/>
    <w:rsid w:val="00142E69"/>
    <w:rsid w:val="001448C6"/>
    <w:rsid w:val="00145D5A"/>
    <w:rsid w:val="001507C4"/>
    <w:rsid w:val="001511BB"/>
    <w:rsid w:val="00165BC7"/>
    <w:rsid w:val="0017018A"/>
    <w:rsid w:val="00171BD3"/>
    <w:rsid w:val="001752EC"/>
    <w:rsid w:val="00197CF9"/>
    <w:rsid w:val="00197FF5"/>
    <w:rsid w:val="001A5416"/>
    <w:rsid w:val="001A5805"/>
    <w:rsid w:val="001B1D10"/>
    <w:rsid w:val="001B6A66"/>
    <w:rsid w:val="001D147A"/>
    <w:rsid w:val="001E0685"/>
    <w:rsid w:val="001E130C"/>
    <w:rsid w:val="001E1AA5"/>
    <w:rsid w:val="001E2FF6"/>
    <w:rsid w:val="001E3B4B"/>
    <w:rsid w:val="001E4029"/>
    <w:rsid w:val="001E41A7"/>
    <w:rsid w:val="001F4450"/>
    <w:rsid w:val="001F601A"/>
    <w:rsid w:val="001F61E5"/>
    <w:rsid w:val="001F7248"/>
    <w:rsid w:val="00201490"/>
    <w:rsid w:val="00204063"/>
    <w:rsid w:val="00204716"/>
    <w:rsid w:val="0020722B"/>
    <w:rsid w:val="00212B48"/>
    <w:rsid w:val="0021511F"/>
    <w:rsid w:val="00222522"/>
    <w:rsid w:val="002342BD"/>
    <w:rsid w:val="0023432B"/>
    <w:rsid w:val="00237E21"/>
    <w:rsid w:val="00241A95"/>
    <w:rsid w:val="002432FD"/>
    <w:rsid w:val="00247F19"/>
    <w:rsid w:val="00250EE7"/>
    <w:rsid w:val="002531BB"/>
    <w:rsid w:val="00254EB9"/>
    <w:rsid w:val="00255921"/>
    <w:rsid w:val="00262A2B"/>
    <w:rsid w:val="00264DFD"/>
    <w:rsid w:val="00270344"/>
    <w:rsid w:val="00270987"/>
    <w:rsid w:val="00271EDF"/>
    <w:rsid w:val="00273A70"/>
    <w:rsid w:val="00285962"/>
    <w:rsid w:val="0028686C"/>
    <w:rsid w:val="002907CD"/>
    <w:rsid w:val="002948CB"/>
    <w:rsid w:val="002A0D77"/>
    <w:rsid w:val="002A23B8"/>
    <w:rsid w:val="002B0194"/>
    <w:rsid w:val="002B1213"/>
    <w:rsid w:val="002B5702"/>
    <w:rsid w:val="002B6CCC"/>
    <w:rsid w:val="002C1321"/>
    <w:rsid w:val="002C5187"/>
    <w:rsid w:val="002C5573"/>
    <w:rsid w:val="002C63DA"/>
    <w:rsid w:val="002C6AFD"/>
    <w:rsid w:val="002D0F93"/>
    <w:rsid w:val="002D3601"/>
    <w:rsid w:val="002D5C38"/>
    <w:rsid w:val="002D75C5"/>
    <w:rsid w:val="002E2AB6"/>
    <w:rsid w:val="002E58FF"/>
    <w:rsid w:val="002F3B75"/>
    <w:rsid w:val="0030575D"/>
    <w:rsid w:val="003077F8"/>
    <w:rsid w:val="003216D6"/>
    <w:rsid w:val="00321DF5"/>
    <w:rsid w:val="00327CE4"/>
    <w:rsid w:val="0033413D"/>
    <w:rsid w:val="00340F56"/>
    <w:rsid w:val="0034252D"/>
    <w:rsid w:val="00354D02"/>
    <w:rsid w:val="00357AAB"/>
    <w:rsid w:val="00365144"/>
    <w:rsid w:val="00365B83"/>
    <w:rsid w:val="0036617C"/>
    <w:rsid w:val="003759ED"/>
    <w:rsid w:val="00375D0F"/>
    <w:rsid w:val="00376250"/>
    <w:rsid w:val="00380606"/>
    <w:rsid w:val="00382B26"/>
    <w:rsid w:val="003839C1"/>
    <w:rsid w:val="003953D9"/>
    <w:rsid w:val="003B054D"/>
    <w:rsid w:val="003B2B52"/>
    <w:rsid w:val="003B3B66"/>
    <w:rsid w:val="003B4AD4"/>
    <w:rsid w:val="003B6EC4"/>
    <w:rsid w:val="003B70A9"/>
    <w:rsid w:val="003C127E"/>
    <w:rsid w:val="003C69C0"/>
    <w:rsid w:val="003D5E2D"/>
    <w:rsid w:val="003D7579"/>
    <w:rsid w:val="003E246B"/>
    <w:rsid w:val="003E457A"/>
    <w:rsid w:val="003E4608"/>
    <w:rsid w:val="003E6D43"/>
    <w:rsid w:val="003F0905"/>
    <w:rsid w:val="003F200D"/>
    <w:rsid w:val="003F3C56"/>
    <w:rsid w:val="00401D8C"/>
    <w:rsid w:val="00402AFD"/>
    <w:rsid w:val="004053F9"/>
    <w:rsid w:val="00405737"/>
    <w:rsid w:val="00417172"/>
    <w:rsid w:val="004215A8"/>
    <w:rsid w:val="00424EE8"/>
    <w:rsid w:val="00427F2B"/>
    <w:rsid w:val="004317A7"/>
    <w:rsid w:val="00435250"/>
    <w:rsid w:val="00445186"/>
    <w:rsid w:val="004451A2"/>
    <w:rsid w:val="00447650"/>
    <w:rsid w:val="00451DD4"/>
    <w:rsid w:val="00461A39"/>
    <w:rsid w:val="00461DCA"/>
    <w:rsid w:val="0046377B"/>
    <w:rsid w:val="004774B8"/>
    <w:rsid w:val="00480F3C"/>
    <w:rsid w:val="004834E4"/>
    <w:rsid w:val="004868BE"/>
    <w:rsid w:val="004C0277"/>
    <w:rsid w:val="004C122C"/>
    <w:rsid w:val="004C1379"/>
    <w:rsid w:val="004C6911"/>
    <w:rsid w:val="004C74A1"/>
    <w:rsid w:val="004D0D31"/>
    <w:rsid w:val="004D1332"/>
    <w:rsid w:val="004D3110"/>
    <w:rsid w:val="004D6206"/>
    <w:rsid w:val="004D709A"/>
    <w:rsid w:val="004E0509"/>
    <w:rsid w:val="004E0B4A"/>
    <w:rsid w:val="004E3C38"/>
    <w:rsid w:val="004E4AF5"/>
    <w:rsid w:val="004E6CEA"/>
    <w:rsid w:val="004F45EF"/>
    <w:rsid w:val="004F70C9"/>
    <w:rsid w:val="00502AFB"/>
    <w:rsid w:val="005043FF"/>
    <w:rsid w:val="00506132"/>
    <w:rsid w:val="00517BAB"/>
    <w:rsid w:val="00521998"/>
    <w:rsid w:val="00523A84"/>
    <w:rsid w:val="00526153"/>
    <w:rsid w:val="00534656"/>
    <w:rsid w:val="00536693"/>
    <w:rsid w:val="00570739"/>
    <w:rsid w:val="00571274"/>
    <w:rsid w:val="00574036"/>
    <w:rsid w:val="0057640D"/>
    <w:rsid w:val="00591A67"/>
    <w:rsid w:val="005972CC"/>
    <w:rsid w:val="005976B0"/>
    <w:rsid w:val="005A1FB7"/>
    <w:rsid w:val="005B7B44"/>
    <w:rsid w:val="005C00F3"/>
    <w:rsid w:val="005C6B19"/>
    <w:rsid w:val="005D0DD9"/>
    <w:rsid w:val="005D4260"/>
    <w:rsid w:val="005E1BFB"/>
    <w:rsid w:val="005E29A8"/>
    <w:rsid w:val="005E766C"/>
    <w:rsid w:val="005F0409"/>
    <w:rsid w:val="005F2AD7"/>
    <w:rsid w:val="005F2CFC"/>
    <w:rsid w:val="005F6032"/>
    <w:rsid w:val="005F61D2"/>
    <w:rsid w:val="005F73D0"/>
    <w:rsid w:val="00602C1A"/>
    <w:rsid w:val="00603509"/>
    <w:rsid w:val="00604D54"/>
    <w:rsid w:val="00610D33"/>
    <w:rsid w:val="00613E8B"/>
    <w:rsid w:val="00614052"/>
    <w:rsid w:val="00623295"/>
    <w:rsid w:val="00625551"/>
    <w:rsid w:val="00625718"/>
    <w:rsid w:val="00631AE8"/>
    <w:rsid w:val="006402EA"/>
    <w:rsid w:val="0064085E"/>
    <w:rsid w:val="00646E51"/>
    <w:rsid w:val="006507AF"/>
    <w:rsid w:val="006551FC"/>
    <w:rsid w:val="006668CD"/>
    <w:rsid w:val="00671458"/>
    <w:rsid w:val="006724C7"/>
    <w:rsid w:val="00672D0C"/>
    <w:rsid w:val="00673E89"/>
    <w:rsid w:val="0067431B"/>
    <w:rsid w:val="006770A7"/>
    <w:rsid w:val="00677446"/>
    <w:rsid w:val="0068224E"/>
    <w:rsid w:val="00683C80"/>
    <w:rsid w:val="00686BC7"/>
    <w:rsid w:val="00686C88"/>
    <w:rsid w:val="00695A91"/>
    <w:rsid w:val="006A3DCB"/>
    <w:rsid w:val="006B00B1"/>
    <w:rsid w:val="006B28EF"/>
    <w:rsid w:val="006B3B12"/>
    <w:rsid w:val="006B3C98"/>
    <w:rsid w:val="006B3FE3"/>
    <w:rsid w:val="006B5A36"/>
    <w:rsid w:val="006B5BEE"/>
    <w:rsid w:val="006B651C"/>
    <w:rsid w:val="006B6C9C"/>
    <w:rsid w:val="006B7EEC"/>
    <w:rsid w:val="006C0A3C"/>
    <w:rsid w:val="006C6D09"/>
    <w:rsid w:val="006D50E9"/>
    <w:rsid w:val="006D746B"/>
    <w:rsid w:val="006E335D"/>
    <w:rsid w:val="006E48F2"/>
    <w:rsid w:val="006F0F54"/>
    <w:rsid w:val="006F2470"/>
    <w:rsid w:val="006F4001"/>
    <w:rsid w:val="0070052E"/>
    <w:rsid w:val="007024B3"/>
    <w:rsid w:val="0071005C"/>
    <w:rsid w:val="00715A51"/>
    <w:rsid w:val="00717A30"/>
    <w:rsid w:val="00717F55"/>
    <w:rsid w:val="007241CA"/>
    <w:rsid w:val="00724C95"/>
    <w:rsid w:val="00725562"/>
    <w:rsid w:val="00730098"/>
    <w:rsid w:val="00742E5D"/>
    <w:rsid w:val="00746774"/>
    <w:rsid w:val="007520D9"/>
    <w:rsid w:val="007524D0"/>
    <w:rsid w:val="0075365F"/>
    <w:rsid w:val="00755FE4"/>
    <w:rsid w:val="007641A5"/>
    <w:rsid w:val="0076510E"/>
    <w:rsid w:val="007670B1"/>
    <w:rsid w:val="00767664"/>
    <w:rsid w:val="007712F1"/>
    <w:rsid w:val="007722ED"/>
    <w:rsid w:val="00772515"/>
    <w:rsid w:val="007830AD"/>
    <w:rsid w:val="007842AC"/>
    <w:rsid w:val="00793070"/>
    <w:rsid w:val="0079313B"/>
    <w:rsid w:val="00793E01"/>
    <w:rsid w:val="00794F7A"/>
    <w:rsid w:val="007A044F"/>
    <w:rsid w:val="007A5C34"/>
    <w:rsid w:val="007A7441"/>
    <w:rsid w:val="007B14F0"/>
    <w:rsid w:val="007B2F49"/>
    <w:rsid w:val="007B4992"/>
    <w:rsid w:val="007C0FED"/>
    <w:rsid w:val="007C5E23"/>
    <w:rsid w:val="007C5E59"/>
    <w:rsid w:val="007D78EB"/>
    <w:rsid w:val="007E5AB7"/>
    <w:rsid w:val="007F115C"/>
    <w:rsid w:val="007F1487"/>
    <w:rsid w:val="00802CAB"/>
    <w:rsid w:val="008059F4"/>
    <w:rsid w:val="008103A5"/>
    <w:rsid w:val="0081275A"/>
    <w:rsid w:val="008144E1"/>
    <w:rsid w:val="008177FC"/>
    <w:rsid w:val="00830CFE"/>
    <w:rsid w:val="00834800"/>
    <w:rsid w:val="00843520"/>
    <w:rsid w:val="00851787"/>
    <w:rsid w:val="00855B46"/>
    <w:rsid w:val="00857DCB"/>
    <w:rsid w:val="0086187A"/>
    <w:rsid w:val="00863679"/>
    <w:rsid w:val="0086489D"/>
    <w:rsid w:val="00872757"/>
    <w:rsid w:val="0088070A"/>
    <w:rsid w:val="00880CF3"/>
    <w:rsid w:val="008841C9"/>
    <w:rsid w:val="008876FA"/>
    <w:rsid w:val="00891877"/>
    <w:rsid w:val="008935AA"/>
    <w:rsid w:val="00895DC1"/>
    <w:rsid w:val="008A047E"/>
    <w:rsid w:val="008A0DE8"/>
    <w:rsid w:val="008A7379"/>
    <w:rsid w:val="008B46E2"/>
    <w:rsid w:val="008C1648"/>
    <w:rsid w:val="008C1C41"/>
    <w:rsid w:val="008C3B67"/>
    <w:rsid w:val="008C433C"/>
    <w:rsid w:val="008C470B"/>
    <w:rsid w:val="008D0F0A"/>
    <w:rsid w:val="008D74DA"/>
    <w:rsid w:val="008E0DD1"/>
    <w:rsid w:val="008E1D33"/>
    <w:rsid w:val="008E3067"/>
    <w:rsid w:val="008E3EFE"/>
    <w:rsid w:val="008E3F4E"/>
    <w:rsid w:val="008F195B"/>
    <w:rsid w:val="008F1D58"/>
    <w:rsid w:val="008F1F06"/>
    <w:rsid w:val="008F3F1C"/>
    <w:rsid w:val="008F4A6E"/>
    <w:rsid w:val="008F585D"/>
    <w:rsid w:val="008F5D63"/>
    <w:rsid w:val="00901FFB"/>
    <w:rsid w:val="0090313A"/>
    <w:rsid w:val="00910941"/>
    <w:rsid w:val="0091524D"/>
    <w:rsid w:val="009157B5"/>
    <w:rsid w:val="00915E6F"/>
    <w:rsid w:val="0091662B"/>
    <w:rsid w:val="00921BB3"/>
    <w:rsid w:val="00921D7C"/>
    <w:rsid w:val="00932E44"/>
    <w:rsid w:val="00933022"/>
    <w:rsid w:val="00941797"/>
    <w:rsid w:val="00943923"/>
    <w:rsid w:val="00952FF2"/>
    <w:rsid w:val="00953EC9"/>
    <w:rsid w:val="00962568"/>
    <w:rsid w:val="00962B9E"/>
    <w:rsid w:val="009905B7"/>
    <w:rsid w:val="00995E35"/>
    <w:rsid w:val="009A0388"/>
    <w:rsid w:val="009A29E4"/>
    <w:rsid w:val="009A59F0"/>
    <w:rsid w:val="009B0226"/>
    <w:rsid w:val="009B1626"/>
    <w:rsid w:val="009B23EE"/>
    <w:rsid w:val="009B5BC4"/>
    <w:rsid w:val="009C1304"/>
    <w:rsid w:val="009C14FC"/>
    <w:rsid w:val="009C441B"/>
    <w:rsid w:val="009C68A5"/>
    <w:rsid w:val="009D396A"/>
    <w:rsid w:val="009D60AB"/>
    <w:rsid w:val="009D64D7"/>
    <w:rsid w:val="009E0257"/>
    <w:rsid w:val="009F1FF1"/>
    <w:rsid w:val="009F328C"/>
    <w:rsid w:val="009F5923"/>
    <w:rsid w:val="00A028FB"/>
    <w:rsid w:val="00A05AAB"/>
    <w:rsid w:val="00A069A5"/>
    <w:rsid w:val="00A069E3"/>
    <w:rsid w:val="00A10117"/>
    <w:rsid w:val="00A12C49"/>
    <w:rsid w:val="00A13CEF"/>
    <w:rsid w:val="00A149AC"/>
    <w:rsid w:val="00A15021"/>
    <w:rsid w:val="00A17247"/>
    <w:rsid w:val="00A17330"/>
    <w:rsid w:val="00A17751"/>
    <w:rsid w:val="00A36383"/>
    <w:rsid w:val="00A41661"/>
    <w:rsid w:val="00A4684B"/>
    <w:rsid w:val="00A47309"/>
    <w:rsid w:val="00A50051"/>
    <w:rsid w:val="00A54443"/>
    <w:rsid w:val="00A546D6"/>
    <w:rsid w:val="00A547AF"/>
    <w:rsid w:val="00A55A0D"/>
    <w:rsid w:val="00A5736C"/>
    <w:rsid w:val="00A6344A"/>
    <w:rsid w:val="00A63BF2"/>
    <w:rsid w:val="00A67614"/>
    <w:rsid w:val="00A7421A"/>
    <w:rsid w:val="00A74616"/>
    <w:rsid w:val="00A75117"/>
    <w:rsid w:val="00A839E5"/>
    <w:rsid w:val="00A8602A"/>
    <w:rsid w:val="00A9035A"/>
    <w:rsid w:val="00A914E3"/>
    <w:rsid w:val="00A932DB"/>
    <w:rsid w:val="00AA191A"/>
    <w:rsid w:val="00AA25EE"/>
    <w:rsid w:val="00AA38B7"/>
    <w:rsid w:val="00AA691C"/>
    <w:rsid w:val="00AB0DD3"/>
    <w:rsid w:val="00AB5294"/>
    <w:rsid w:val="00AC3C52"/>
    <w:rsid w:val="00AC4462"/>
    <w:rsid w:val="00AC68F2"/>
    <w:rsid w:val="00AD06B7"/>
    <w:rsid w:val="00AD083B"/>
    <w:rsid w:val="00AE1009"/>
    <w:rsid w:val="00AE1EC9"/>
    <w:rsid w:val="00AE270E"/>
    <w:rsid w:val="00AE286B"/>
    <w:rsid w:val="00AE49D8"/>
    <w:rsid w:val="00AE5B70"/>
    <w:rsid w:val="00AE640F"/>
    <w:rsid w:val="00AF0E08"/>
    <w:rsid w:val="00AF4633"/>
    <w:rsid w:val="00AF50EB"/>
    <w:rsid w:val="00AF6108"/>
    <w:rsid w:val="00AF6E50"/>
    <w:rsid w:val="00AF75FF"/>
    <w:rsid w:val="00AF7B5D"/>
    <w:rsid w:val="00B01E02"/>
    <w:rsid w:val="00B058A1"/>
    <w:rsid w:val="00B0797E"/>
    <w:rsid w:val="00B120AF"/>
    <w:rsid w:val="00B15590"/>
    <w:rsid w:val="00B17B10"/>
    <w:rsid w:val="00B20E87"/>
    <w:rsid w:val="00B22821"/>
    <w:rsid w:val="00B23F89"/>
    <w:rsid w:val="00B278AD"/>
    <w:rsid w:val="00B30C22"/>
    <w:rsid w:val="00B311C8"/>
    <w:rsid w:val="00B32067"/>
    <w:rsid w:val="00B326C3"/>
    <w:rsid w:val="00B34561"/>
    <w:rsid w:val="00B37CB7"/>
    <w:rsid w:val="00B41286"/>
    <w:rsid w:val="00B42FB8"/>
    <w:rsid w:val="00B43E99"/>
    <w:rsid w:val="00B4742E"/>
    <w:rsid w:val="00B47729"/>
    <w:rsid w:val="00B50E4F"/>
    <w:rsid w:val="00B62FA8"/>
    <w:rsid w:val="00B64150"/>
    <w:rsid w:val="00B70E83"/>
    <w:rsid w:val="00B71FCA"/>
    <w:rsid w:val="00B73B7F"/>
    <w:rsid w:val="00B73F85"/>
    <w:rsid w:val="00B74C31"/>
    <w:rsid w:val="00B779C1"/>
    <w:rsid w:val="00B807A3"/>
    <w:rsid w:val="00B80EB2"/>
    <w:rsid w:val="00B83D63"/>
    <w:rsid w:val="00B874D2"/>
    <w:rsid w:val="00B939B8"/>
    <w:rsid w:val="00BA0A92"/>
    <w:rsid w:val="00BA384B"/>
    <w:rsid w:val="00BA4413"/>
    <w:rsid w:val="00BB5DB7"/>
    <w:rsid w:val="00BB636B"/>
    <w:rsid w:val="00BC01CB"/>
    <w:rsid w:val="00BC43F5"/>
    <w:rsid w:val="00BC5479"/>
    <w:rsid w:val="00BC65A5"/>
    <w:rsid w:val="00BD4E8D"/>
    <w:rsid w:val="00BE0254"/>
    <w:rsid w:val="00BE0AE9"/>
    <w:rsid w:val="00BE0C7F"/>
    <w:rsid w:val="00BF6415"/>
    <w:rsid w:val="00C00A5A"/>
    <w:rsid w:val="00C06902"/>
    <w:rsid w:val="00C10A6A"/>
    <w:rsid w:val="00C135DC"/>
    <w:rsid w:val="00C13A3B"/>
    <w:rsid w:val="00C13F64"/>
    <w:rsid w:val="00C26711"/>
    <w:rsid w:val="00C32E35"/>
    <w:rsid w:val="00C35E0B"/>
    <w:rsid w:val="00C4338F"/>
    <w:rsid w:val="00C45E34"/>
    <w:rsid w:val="00C52E3E"/>
    <w:rsid w:val="00C535D9"/>
    <w:rsid w:val="00C570EE"/>
    <w:rsid w:val="00C60705"/>
    <w:rsid w:val="00C61031"/>
    <w:rsid w:val="00C615B0"/>
    <w:rsid w:val="00C626CC"/>
    <w:rsid w:val="00C64CCF"/>
    <w:rsid w:val="00C7161D"/>
    <w:rsid w:val="00C71B33"/>
    <w:rsid w:val="00C72963"/>
    <w:rsid w:val="00C84842"/>
    <w:rsid w:val="00C92FE0"/>
    <w:rsid w:val="00C94254"/>
    <w:rsid w:val="00C94A3E"/>
    <w:rsid w:val="00C96D26"/>
    <w:rsid w:val="00C97E19"/>
    <w:rsid w:val="00CA6D4B"/>
    <w:rsid w:val="00CB1C9E"/>
    <w:rsid w:val="00CB5456"/>
    <w:rsid w:val="00CC4624"/>
    <w:rsid w:val="00CD282D"/>
    <w:rsid w:val="00CD5B82"/>
    <w:rsid w:val="00CD6FDA"/>
    <w:rsid w:val="00CE4438"/>
    <w:rsid w:val="00CF010E"/>
    <w:rsid w:val="00CF1BCA"/>
    <w:rsid w:val="00CF1DBC"/>
    <w:rsid w:val="00CF32E7"/>
    <w:rsid w:val="00D00BC2"/>
    <w:rsid w:val="00D0423F"/>
    <w:rsid w:val="00D04717"/>
    <w:rsid w:val="00D06597"/>
    <w:rsid w:val="00D06744"/>
    <w:rsid w:val="00D06917"/>
    <w:rsid w:val="00D10747"/>
    <w:rsid w:val="00D14947"/>
    <w:rsid w:val="00D175CE"/>
    <w:rsid w:val="00D17CFB"/>
    <w:rsid w:val="00D20751"/>
    <w:rsid w:val="00D20FF1"/>
    <w:rsid w:val="00D21268"/>
    <w:rsid w:val="00D30D15"/>
    <w:rsid w:val="00D31CE4"/>
    <w:rsid w:val="00D32D1E"/>
    <w:rsid w:val="00D33C0B"/>
    <w:rsid w:val="00D36AED"/>
    <w:rsid w:val="00D377AB"/>
    <w:rsid w:val="00D40C6D"/>
    <w:rsid w:val="00D45436"/>
    <w:rsid w:val="00D54FF2"/>
    <w:rsid w:val="00D603D1"/>
    <w:rsid w:val="00D62E5E"/>
    <w:rsid w:val="00D6350D"/>
    <w:rsid w:val="00D72744"/>
    <w:rsid w:val="00D728CC"/>
    <w:rsid w:val="00D72BB3"/>
    <w:rsid w:val="00D73018"/>
    <w:rsid w:val="00D7349E"/>
    <w:rsid w:val="00D75088"/>
    <w:rsid w:val="00D75C94"/>
    <w:rsid w:val="00D80EAD"/>
    <w:rsid w:val="00D817B0"/>
    <w:rsid w:val="00D8684E"/>
    <w:rsid w:val="00D87726"/>
    <w:rsid w:val="00D90F4A"/>
    <w:rsid w:val="00D92165"/>
    <w:rsid w:val="00D94CF1"/>
    <w:rsid w:val="00DA06D1"/>
    <w:rsid w:val="00DA32F8"/>
    <w:rsid w:val="00DA443D"/>
    <w:rsid w:val="00DB0BB9"/>
    <w:rsid w:val="00DB21B0"/>
    <w:rsid w:val="00DB4E10"/>
    <w:rsid w:val="00DC0B97"/>
    <w:rsid w:val="00DD31F2"/>
    <w:rsid w:val="00DD4BD3"/>
    <w:rsid w:val="00DD60B7"/>
    <w:rsid w:val="00DD658C"/>
    <w:rsid w:val="00DE3D1B"/>
    <w:rsid w:val="00DE7C46"/>
    <w:rsid w:val="00DF08EF"/>
    <w:rsid w:val="00E07720"/>
    <w:rsid w:val="00E2169E"/>
    <w:rsid w:val="00E25E16"/>
    <w:rsid w:val="00E3176A"/>
    <w:rsid w:val="00E4103C"/>
    <w:rsid w:val="00E42A79"/>
    <w:rsid w:val="00E44EE0"/>
    <w:rsid w:val="00E472AD"/>
    <w:rsid w:val="00E674E4"/>
    <w:rsid w:val="00E7006D"/>
    <w:rsid w:val="00E7173E"/>
    <w:rsid w:val="00E77093"/>
    <w:rsid w:val="00E90A81"/>
    <w:rsid w:val="00E94FE8"/>
    <w:rsid w:val="00E950D8"/>
    <w:rsid w:val="00E96077"/>
    <w:rsid w:val="00EA0DB0"/>
    <w:rsid w:val="00EA4891"/>
    <w:rsid w:val="00EA63EB"/>
    <w:rsid w:val="00EA6D36"/>
    <w:rsid w:val="00EA7BC9"/>
    <w:rsid w:val="00EB52D0"/>
    <w:rsid w:val="00EB63E5"/>
    <w:rsid w:val="00EC3D77"/>
    <w:rsid w:val="00EC5248"/>
    <w:rsid w:val="00EC7538"/>
    <w:rsid w:val="00ED7BE7"/>
    <w:rsid w:val="00EE08E6"/>
    <w:rsid w:val="00EE1005"/>
    <w:rsid w:val="00EE1C78"/>
    <w:rsid w:val="00EE3641"/>
    <w:rsid w:val="00EE45AC"/>
    <w:rsid w:val="00EE4ABF"/>
    <w:rsid w:val="00EE4AF9"/>
    <w:rsid w:val="00EF1454"/>
    <w:rsid w:val="00EF643D"/>
    <w:rsid w:val="00F0205F"/>
    <w:rsid w:val="00F11819"/>
    <w:rsid w:val="00F1291B"/>
    <w:rsid w:val="00F1479A"/>
    <w:rsid w:val="00F16C6B"/>
    <w:rsid w:val="00F225B4"/>
    <w:rsid w:val="00F22ED7"/>
    <w:rsid w:val="00F2398D"/>
    <w:rsid w:val="00F36061"/>
    <w:rsid w:val="00F36936"/>
    <w:rsid w:val="00F51E90"/>
    <w:rsid w:val="00F526CE"/>
    <w:rsid w:val="00F561A8"/>
    <w:rsid w:val="00F654BF"/>
    <w:rsid w:val="00F75320"/>
    <w:rsid w:val="00F75A19"/>
    <w:rsid w:val="00F92331"/>
    <w:rsid w:val="00F96955"/>
    <w:rsid w:val="00FA2FDF"/>
    <w:rsid w:val="00FA641C"/>
    <w:rsid w:val="00FB113E"/>
    <w:rsid w:val="00FC05F0"/>
    <w:rsid w:val="00FC5937"/>
    <w:rsid w:val="00FD08D1"/>
    <w:rsid w:val="00FD3FDF"/>
    <w:rsid w:val="00FE0E4F"/>
    <w:rsid w:val="00FE1920"/>
    <w:rsid w:val="00FE1E79"/>
    <w:rsid w:val="00FE3B91"/>
    <w:rsid w:val="00FF34AA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Balloon Text"/>
    <w:basedOn w:val="a"/>
    <w:link w:val="ac"/>
    <w:rsid w:val="00EF1454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link w:val="ab"/>
    <w:rsid w:val="00EF1454"/>
    <w:rPr>
      <w:rFonts w:ascii="Tahoma" w:hAnsi="Tahoma"/>
      <w:sz w:val="16"/>
    </w:rPr>
  </w:style>
  <w:style w:type="table" w:styleId="ad">
    <w:name w:val="Table Grid"/>
    <w:basedOn w:val="a1"/>
    <w:rsid w:val="009F5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Balloon Text"/>
    <w:basedOn w:val="a"/>
    <w:link w:val="ac"/>
    <w:rsid w:val="00EF1454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link w:val="ab"/>
    <w:rsid w:val="00EF1454"/>
    <w:rPr>
      <w:rFonts w:ascii="Tahoma" w:hAnsi="Tahoma"/>
      <w:sz w:val="16"/>
    </w:rPr>
  </w:style>
  <w:style w:type="table" w:styleId="ad">
    <w:name w:val="Table Grid"/>
    <w:basedOn w:val="a1"/>
    <w:rsid w:val="009F5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2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.&#3627;&#3617;&#3623;&#3604;&#3591;&#3634;&#3609;&#3608;&#3640;&#3619;&#3585;&#3634;&#3619;%20&#3648;&#3629;&#3585;&#3621;&#3633;&#3585;&#3625;&#3603;&#3660;\41.&#3649;&#3610;&#3610;&#3648;&#3611;&#3636;&#3604;&#3648;&#3612;&#3618;&#3586;&#3657;&#3629;&#3617;&#3641;&#3621;&#3585;&#3634;&#3619;&#3651;&#3594;&#3657;&#3592;&#3656;&#3634;&#3618;&#3648;&#3591;&#3636;&#3609;&#3626;&#3632;&#3626;&#3617;\&#3649;&#3610;&#3610;&#3648;&#3611;&#3636;&#3604;&#3648;&#3612;&#3618;&#3586;&#3657;&#3629;&#3617;&#3641;&#3621;&#3585;&#3634;&#3619;&#3651;&#3594;&#3657;&#3592;&#3656;&#3634;&#3618;&#3648;&#3591;&#3636;&#3609;&#3626;&#3632;&#3626;&#3617;%202567\99.6&#3649;&#3610;&#3610;&#3648;&#3611;&#3636;&#3604;&#3648;&#3612;&#3618;&#3607;&#3635;&#3648;&#3629;&#3591;&#3586;&#3618;&#3634;&#3618;&#3607;&#3656;&#3629;&#3611;&#3619;&#3632;&#3611;&#3634;&#3648;&#3586;&#3634;&#3609;&#3640;&#3657;&#3618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99.6แบบเปิดเผยทำเองขยายท่อประปาเขานุ้ย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of Thailand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2019-05-27T05:10:00Z</cp:lastPrinted>
  <dcterms:created xsi:type="dcterms:W3CDTF">2024-07-23T06:39:00Z</dcterms:created>
  <dcterms:modified xsi:type="dcterms:W3CDTF">2024-07-23T06:39:00Z</dcterms:modified>
</cp:coreProperties>
</file>