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661" w:rsidRPr="00AC68F2" w:rsidRDefault="003B105D" w:rsidP="00AC68F2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3402965</wp:posOffset>
                </wp:positionH>
                <wp:positionV relativeFrom="paragraph">
                  <wp:posOffset>139065</wp:posOffset>
                </wp:positionV>
                <wp:extent cx="2155825" cy="330835"/>
                <wp:effectExtent l="0" t="0" r="0" b="0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5825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A82" w:rsidRPr="00502AFB" w:rsidRDefault="00FF3A82" w:rsidP="00FF3A8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องค์การบริหารส่วนตำบลนาเกลือ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67.95pt;margin-top:10.95pt;width:169.75pt;height:26.05pt;z-index:-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" strokecolor="white">
                <v:textbox style="mso-fit-shape-to-text:t">
                  <w:txbxContent>
                    <w:p w:rsidR="00FF3A82" w:rsidRPr="00502AFB" w:rsidRDefault="00FF3A82" w:rsidP="00FF3A82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องค์การบริหารส่วนตำบลนาเกลือ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6431915</wp:posOffset>
                </wp:positionH>
                <wp:positionV relativeFrom="paragraph">
                  <wp:posOffset>-91440</wp:posOffset>
                </wp:positionV>
                <wp:extent cx="1016000" cy="33083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2AFB" w:rsidRPr="00502AFB" w:rsidRDefault="00502AFB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502AFB">
                              <w:rPr>
                                <w:rFonts w:ascii="TH SarabunPSK" w:hAnsi="TH SarabunPSK" w:cs="TH SarabunPSK"/>
                                <w:cs/>
                              </w:rPr>
                              <w:t>พ.ศ. ๒๕๖๗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506.45pt;margin-top:-7.2pt;width:80pt;height:26.05pt;z-index:-251661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" strokecolor="white">
                <v:textbox style="mso-fit-shape-to-text:t">
                  <w:txbxContent>
                    <w:p w:rsidR="00502AFB" w:rsidRPr="00502AFB" w:rsidRDefault="00502AFB">
                      <w:pPr>
                        <w:rPr>
                          <w:rFonts w:ascii="TH SarabunPSK" w:hAnsi="TH SarabunPSK" w:cs="TH SarabunPSK"/>
                        </w:rPr>
                      </w:pPr>
                      <w:r w:rsidRPr="00502AFB">
                        <w:rPr>
                          <w:rFonts w:ascii="TH SarabunPSK" w:hAnsi="TH SarabunPSK" w:cs="TH SarabunPSK"/>
                          <w:cs/>
                        </w:rPr>
                        <w:t>พ.ศ. ๒๕๖๗</w:t>
                      </w:r>
                    </w:p>
                  </w:txbxContent>
                </v:textbox>
              </v:shape>
            </w:pict>
          </mc:Fallback>
        </mc:AlternateContent>
      </w:r>
      <w:r w:rsidR="009F5923" w:rsidRPr="00AC68F2">
        <w:rPr>
          <w:rFonts w:ascii="TH SarabunPSK" w:hAnsi="TH SarabunPSK" w:cs="TH SarabunPSK"/>
          <w:b/>
          <w:bCs/>
          <w:cs/>
        </w:rPr>
        <w:t>แบบ</w:t>
      </w:r>
      <w:r w:rsidR="009F5923" w:rsidRPr="00AC68F2">
        <w:rPr>
          <w:rFonts w:ascii="TH SarabunPSK" w:hAnsi="TH SarabunPSK" w:cs="TH SarabunPSK" w:hint="cs"/>
          <w:b/>
          <w:bCs/>
          <w:cs/>
        </w:rPr>
        <w:t>เปิดเผยข้อมูลการใช้จ่ายเงินสะสมขององค์กรปกครองส่วนท้องถิ่น ประจำปีง</w:t>
      </w:r>
      <w:r w:rsidR="00502AFB">
        <w:rPr>
          <w:rFonts w:ascii="TH SarabunPSK" w:hAnsi="TH SarabunPSK" w:cs="TH SarabunPSK" w:hint="cs"/>
          <w:b/>
          <w:bCs/>
          <w:cs/>
        </w:rPr>
        <w:t>บประมาณ ...................</w:t>
      </w:r>
      <w:r w:rsidR="009F5923" w:rsidRPr="00AC68F2">
        <w:rPr>
          <w:rFonts w:ascii="TH SarabunPSK" w:hAnsi="TH SarabunPSK" w:cs="TH SarabunPSK" w:hint="cs"/>
          <w:b/>
          <w:bCs/>
          <w:cs/>
        </w:rPr>
        <w:t>......</w:t>
      </w:r>
    </w:p>
    <w:p w:rsidR="009F5923" w:rsidRPr="00AC68F2" w:rsidRDefault="003B105D" w:rsidP="00AC68F2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4871720</wp:posOffset>
                </wp:positionH>
                <wp:positionV relativeFrom="paragraph">
                  <wp:posOffset>135255</wp:posOffset>
                </wp:positionV>
                <wp:extent cx="753745" cy="330835"/>
                <wp:effectExtent l="0" t="0" r="0" b="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745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2AFB" w:rsidRPr="00502AFB" w:rsidRDefault="00502AFB" w:rsidP="00502AFB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ตรัง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83.6pt;margin-top:10.65pt;width:59.35pt;height:26.05pt;z-index:-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" strokecolor="white">
                <v:textbox style="mso-fit-shape-to-text:t">
                  <w:txbxContent>
                    <w:p w:rsidR="00502AFB" w:rsidRPr="00502AFB" w:rsidRDefault="00502AFB" w:rsidP="00502AFB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ตรัง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3279140</wp:posOffset>
                </wp:positionH>
                <wp:positionV relativeFrom="paragraph">
                  <wp:posOffset>135255</wp:posOffset>
                </wp:positionV>
                <wp:extent cx="774700" cy="330835"/>
                <wp:effectExtent l="0" t="0" r="0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70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2AFB" w:rsidRPr="00502AFB" w:rsidRDefault="00502AFB" w:rsidP="00502AFB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กันตัง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58.2pt;margin-top:10.65pt;width:61pt;height:26.05pt;z-index:-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" strokecolor="white">
                <v:textbox style="mso-fit-shape-to-text:t">
                  <w:txbxContent>
                    <w:p w:rsidR="00502AFB" w:rsidRPr="00502AFB" w:rsidRDefault="00502AFB" w:rsidP="00502AFB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กันตัง</w:t>
                      </w:r>
                    </w:p>
                  </w:txbxContent>
                </v:textbox>
              </v:shape>
            </w:pict>
          </mc:Fallback>
        </mc:AlternateContent>
      </w:r>
      <w:r w:rsidR="009F5923" w:rsidRPr="00AC68F2">
        <w:rPr>
          <w:rFonts w:ascii="TH SarabunPSK" w:hAnsi="TH SarabunPSK" w:cs="TH SarabunPSK" w:hint="cs"/>
          <w:b/>
          <w:bCs/>
          <w:cs/>
        </w:rPr>
        <w:t>หน่วยงาน ............................................</w:t>
      </w:r>
      <w:r w:rsidR="00502AFB">
        <w:rPr>
          <w:rFonts w:ascii="TH SarabunPSK" w:hAnsi="TH SarabunPSK" w:cs="TH SarabunPSK" w:hint="cs"/>
          <w:b/>
          <w:bCs/>
          <w:cs/>
        </w:rPr>
        <w:t>..</w:t>
      </w:r>
      <w:r w:rsidR="009F5923" w:rsidRPr="00AC68F2">
        <w:rPr>
          <w:rFonts w:ascii="TH SarabunPSK" w:hAnsi="TH SarabunPSK" w:cs="TH SarabunPSK" w:hint="cs"/>
          <w:b/>
          <w:bCs/>
          <w:cs/>
        </w:rPr>
        <w:t>...............................</w:t>
      </w:r>
    </w:p>
    <w:p w:rsidR="009F5923" w:rsidRDefault="009F5923" w:rsidP="00AC68F2">
      <w:pPr>
        <w:jc w:val="center"/>
        <w:rPr>
          <w:rFonts w:ascii="TH SarabunPSK" w:hAnsi="TH SarabunPSK" w:cs="TH SarabunPSK"/>
        </w:rPr>
      </w:pPr>
      <w:r w:rsidRPr="00AC68F2">
        <w:rPr>
          <w:rFonts w:ascii="TH SarabunPSK" w:hAnsi="TH SarabunPSK" w:cs="TH SarabunPSK" w:hint="cs"/>
          <w:b/>
          <w:bCs/>
          <w:cs/>
        </w:rPr>
        <w:t>อำเภอ .</w:t>
      </w:r>
      <w:r w:rsidR="00502AFB">
        <w:rPr>
          <w:rFonts w:ascii="TH SarabunPSK" w:hAnsi="TH SarabunPSK" w:cs="TH SarabunPSK" w:hint="cs"/>
          <w:b/>
          <w:bCs/>
          <w:cs/>
        </w:rPr>
        <w:t>...............</w:t>
      </w:r>
      <w:r w:rsidRPr="00AC68F2">
        <w:rPr>
          <w:rFonts w:ascii="TH SarabunPSK" w:hAnsi="TH SarabunPSK" w:cs="TH SarabunPSK" w:hint="cs"/>
          <w:b/>
          <w:bCs/>
          <w:cs/>
        </w:rPr>
        <w:t>............ จังหวัด ......................................</w:t>
      </w:r>
    </w:p>
    <w:p w:rsidR="009F5923" w:rsidRDefault="009F5923" w:rsidP="009F5923">
      <w:pPr>
        <w:rPr>
          <w:rFonts w:ascii="TH SarabunPSK" w:hAnsi="TH SarabunPSK" w:cs="TH SarabunPSK" w:hint="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812"/>
        <w:gridCol w:w="1984"/>
        <w:gridCol w:w="5460"/>
      </w:tblGrid>
      <w:tr w:rsidR="00FF3A82" w:rsidRPr="00502AFB" w:rsidTr="00FB113E">
        <w:tc>
          <w:tcPr>
            <w:tcW w:w="959" w:type="dxa"/>
            <w:shd w:val="clear" w:color="auto" w:fill="auto"/>
          </w:tcPr>
          <w:p w:rsidR="00AC68F2" w:rsidRPr="00502AFB" w:rsidRDefault="00AC68F2" w:rsidP="00502AF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02AFB">
              <w:rPr>
                <w:rFonts w:ascii="TH SarabunPSK" w:hAnsi="TH SarabunPSK" w:cs="TH SarabunPSK" w:hint="cs"/>
                <w:b/>
                <w:bCs/>
                <w:cs/>
              </w:rPr>
              <w:t>ลำดับที่</w:t>
            </w:r>
          </w:p>
        </w:tc>
        <w:tc>
          <w:tcPr>
            <w:tcW w:w="5812" w:type="dxa"/>
            <w:shd w:val="clear" w:color="auto" w:fill="auto"/>
          </w:tcPr>
          <w:p w:rsidR="00AC68F2" w:rsidRPr="00502AFB" w:rsidRDefault="00AC68F2" w:rsidP="00502AF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02AFB">
              <w:rPr>
                <w:rFonts w:ascii="TH SarabunPSK" w:hAnsi="TH SarabunPSK" w:cs="TH SarabunPSK" w:hint="cs"/>
                <w:b/>
                <w:bCs/>
                <w:cs/>
              </w:rPr>
              <w:t>ชื่อโครงการ/รายละเอียดโครงการ</w:t>
            </w:r>
          </w:p>
        </w:tc>
        <w:tc>
          <w:tcPr>
            <w:tcW w:w="1984" w:type="dxa"/>
            <w:shd w:val="clear" w:color="auto" w:fill="auto"/>
          </w:tcPr>
          <w:p w:rsidR="00AC68F2" w:rsidRPr="00502AFB" w:rsidRDefault="00AC68F2" w:rsidP="00502AF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02AFB">
              <w:rPr>
                <w:rFonts w:ascii="TH SarabunPSK" w:hAnsi="TH SarabunPSK" w:cs="TH SarabunPSK" w:hint="cs"/>
                <w:b/>
                <w:bCs/>
                <w:cs/>
              </w:rPr>
              <w:t>จำนวนงบประมาณ</w:t>
            </w:r>
          </w:p>
        </w:tc>
        <w:tc>
          <w:tcPr>
            <w:tcW w:w="5460" w:type="dxa"/>
            <w:shd w:val="clear" w:color="auto" w:fill="auto"/>
          </w:tcPr>
          <w:p w:rsidR="00AC68F2" w:rsidRPr="00502AFB" w:rsidRDefault="00AC68F2" w:rsidP="00502AFB">
            <w:pPr>
              <w:jc w:val="center"/>
              <w:rPr>
                <w:rFonts w:ascii="TH SarabunPSK" w:hAnsi="TH SarabunPSK" w:cs="TH SarabunPSK" w:hint="cs"/>
                <w:b/>
                <w:bCs/>
                <w:cs/>
              </w:rPr>
            </w:pPr>
            <w:r w:rsidRPr="00502AFB">
              <w:rPr>
                <w:rFonts w:ascii="TH SarabunPSK" w:hAnsi="TH SarabunPSK" w:cs="TH SarabunPSK" w:hint="cs"/>
                <w:b/>
                <w:bCs/>
                <w:cs/>
              </w:rPr>
              <w:t>ได้รับอนุมัติ</w:t>
            </w:r>
          </w:p>
        </w:tc>
      </w:tr>
      <w:tr w:rsidR="00FF3A82" w:rsidRPr="00502AFB" w:rsidTr="00FB113E">
        <w:tc>
          <w:tcPr>
            <w:tcW w:w="959" w:type="dxa"/>
            <w:shd w:val="clear" w:color="auto" w:fill="auto"/>
          </w:tcPr>
          <w:p w:rsidR="00AC68F2" w:rsidRPr="00502AFB" w:rsidRDefault="00AC68F2" w:rsidP="00502AFB">
            <w:pPr>
              <w:jc w:val="center"/>
              <w:rPr>
                <w:rFonts w:ascii="TH SarabunPSK" w:hAnsi="TH SarabunPSK" w:cs="TH SarabunPSK"/>
              </w:rPr>
            </w:pPr>
            <w:r w:rsidRPr="00502AFB"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5812" w:type="dxa"/>
            <w:shd w:val="clear" w:color="auto" w:fill="auto"/>
          </w:tcPr>
          <w:p w:rsidR="00AC68F2" w:rsidRPr="00A54443" w:rsidRDefault="003F3C56" w:rsidP="005C00F3">
            <w:pPr>
              <w:jc w:val="thaiDistribute"/>
              <w:rPr>
                <w:rFonts w:ascii="TH SarabunPSK" w:hAnsi="TH SarabunPSK" w:cs="TH SarabunPSK"/>
              </w:rPr>
            </w:pPr>
            <w:r w:rsidRPr="003F3C56">
              <w:rPr>
                <w:rFonts w:ascii="TH SarabunPSK" w:hAnsi="TH SarabunPSK" w:cs="TH SarabunPSK"/>
                <w:cs/>
              </w:rPr>
              <w:t>โครงการก่อสร้างถนน คสล.</w:t>
            </w:r>
            <w:r w:rsidR="005C00F3">
              <w:rPr>
                <w:rFonts w:ascii="TH SarabunPSK" w:hAnsi="TH SarabunPSK" w:cs="TH SarabunPSK" w:hint="cs"/>
                <w:cs/>
              </w:rPr>
              <w:t xml:space="preserve"> </w:t>
            </w:r>
            <w:r w:rsidRPr="003F3C56">
              <w:rPr>
                <w:rFonts w:ascii="TH SarabunPSK" w:hAnsi="TH SarabunPSK" w:cs="TH SarabunPSK"/>
                <w:cs/>
              </w:rPr>
              <w:t>สาย</w:t>
            </w:r>
            <w:r w:rsidR="005C00F3">
              <w:rPr>
                <w:rFonts w:ascii="TH SarabunPSK" w:hAnsi="TH SarabunPSK" w:cs="TH SarabunPSK" w:hint="cs"/>
                <w:cs/>
              </w:rPr>
              <w:t>ท่าแตะหรำ ตอนที่ ๔</w:t>
            </w:r>
            <w:r w:rsidRPr="003F3C56">
              <w:rPr>
                <w:rFonts w:ascii="TH SarabunPSK" w:hAnsi="TH SarabunPSK" w:cs="TH SarabunPSK"/>
                <w:cs/>
              </w:rPr>
              <w:t xml:space="preserve"> หมู่ที่ </w:t>
            </w:r>
            <w:r w:rsidR="005C00F3">
              <w:rPr>
                <w:rFonts w:ascii="TH SarabunPSK" w:hAnsi="TH SarabunPSK" w:cs="TH SarabunPSK" w:hint="cs"/>
                <w:cs/>
              </w:rPr>
              <w:t>๖</w:t>
            </w:r>
            <w:r w:rsidRPr="003F3C56">
              <w:rPr>
                <w:rFonts w:ascii="TH SarabunPSK" w:hAnsi="TH SarabunPSK" w:cs="TH SarabunPSK"/>
                <w:cs/>
              </w:rPr>
              <w:t xml:space="preserve"> ตำบลนาเกลือ</w:t>
            </w:r>
            <w:r w:rsidR="005C00F3">
              <w:rPr>
                <w:rFonts w:ascii="TH SarabunPSK" w:hAnsi="TH SarabunPSK" w:cs="TH SarabunPSK" w:hint="cs"/>
                <w:cs/>
              </w:rPr>
              <w:t xml:space="preserve"> ผิวจราจรกว้าง ๔ เมตร ไหล่ทาง ๐.๕๐ เมตร ยาว ๑๒๕ เมตร หนาเฉลี่ย ๐.๑๕ เมตร</w:t>
            </w:r>
          </w:p>
        </w:tc>
        <w:tc>
          <w:tcPr>
            <w:tcW w:w="1984" w:type="dxa"/>
            <w:shd w:val="clear" w:color="auto" w:fill="auto"/>
          </w:tcPr>
          <w:p w:rsidR="00AC68F2" w:rsidRPr="00A54443" w:rsidRDefault="003F3C56" w:rsidP="00A54443">
            <w:pPr>
              <w:jc w:val="right"/>
              <w:rPr>
                <w:rFonts w:ascii="TH SarabunPSK" w:hAnsi="TH SarabunPSK" w:cs="TH SarabunPSK"/>
              </w:rPr>
            </w:pPr>
            <w:r w:rsidRPr="003F3C56">
              <w:rPr>
                <w:rFonts w:ascii="TH SarabunPSK" w:hAnsi="TH SarabunPSK" w:cs="TH SarabunPSK"/>
                <w:cs/>
              </w:rPr>
              <w:t>๔๔๑</w:t>
            </w:r>
            <w:r w:rsidRPr="003F3C56">
              <w:rPr>
                <w:rFonts w:ascii="TH SarabunPSK" w:hAnsi="TH SarabunPSK" w:cs="TH SarabunPSK"/>
              </w:rPr>
              <w:t>,</w:t>
            </w:r>
            <w:r w:rsidRPr="003F3C56">
              <w:rPr>
                <w:rFonts w:ascii="TH SarabunPSK" w:hAnsi="TH SarabunPSK" w:cs="TH SarabunPSK"/>
                <w:cs/>
              </w:rPr>
              <w:t>๐๐๐ บาท</w:t>
            </w:r>
          </w:p>
        </w:tc>
        <w:tc>
          <w:tcPr>
            <w:tcW w:w="5460" w:type="dxa"/>
            <w:shd w:val="clear" w:color="auto" w:fill="auto"/>
          </w:tcPr>
          <w:p w:rsidR="00AC68F2" w:rsidRPr="00502AFB" w:rsidRDefault="00A54443" w:rsidP="00D92165">
            <w:pPr>
              <w:jc w:val="thaiDistribute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ได้รับอนุมัติจากการประชุมสภาองค์การบริหารส่วนตำบล </w:t>
            </w:r>
            <w:r w:rsidR="00D92165"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สมัย</w:t>
            </w:r>
            <w:r w:rsidR="005C00F3">
              <w:rPr>
                <w:rFonts w:ascii="TH SarabunPSK" w:hAnsi="TH SarabunPSK" w:cs="TH SarabunPSK" w:hint="cs"/>
                <w:cs/>
              </w:rPr>
              <w:t>วิ</w:t>
            </w:r>
            <w:r w:rsidR="00E2169E">
              <w:rPr>
                <w:rFonts w:ascii="TH SarabunPSK" w:hAnsi="TH SarabunPSK" w:cs="TH SarabunPSK" w:hint="cs"/>
                <w:cs/>
              </w:rPr>
              <w:t>สามัญ</w:t>
            </w:r>
            <w:r>
              <w:rPr>
                <w:rFonts w:ascii="TH SarabunPSK" w:hAnsi="TH SarabunPSK" w:cs="TH SarabunPSK" w:hint="cs"/>
                <w:cs/>
              </w:rPr>
              <w:t xml:space="preserve"> สมัยที่</w:t>
            </w:r>
            <w:r w:rsidR="00E2169E">
              <w:rPr>
                <w:rFonts w:ascii="TH SarabunPSK" w:hAnsi="TH SarabunPSK" w:cs="TH SarabunPSK" w:hint="cs"/>
                <w:cs/>
              </w:rPr>
              <w:t xml:space="preserve"> ๑</w:t>
            </w:r>
            <w:r>
              <w:rPr>
                <w:rFonts w:ascii="TH SarabunPSK" w:hAnsi="TH SarabunPSK" w:cs="TH SarabunPSK" w:hint="cs"/>
                <w:cs/>
              </w:rPr>
              <w:t xml:space="preserve"> ประจำปี </w:t>
            </w:r>
            <w:r w:rsidR="00E2169E">
              <w:rPr>
                <w:rFonts w:ascii="TH SarabunPSK" w:hAnsi="TH SarabunPSK" w:cs="TH SarabunPSK" w:hint="cs"/>
                <w:cs/>
              </w:rPr>
              <w:t>๒๕๖๗</w:t>
            </w:r>
            <w:r>
              <w:rPr>
                <w:rFonts w:ascii="TH SarabunPSK" w:hAnsi="TH SarabunPSK" w:cs="TH SarabunPSK" w:hint="cs"/>
                <w:cs/>
              </w:rPr>
              <w:t xml:space="preserve"> ครั้งที่</w:t>
            </w:r>
            <w:r w:rsidR="00E2169E">
              <w:rPr>
                <w:rFonts w:ascii="TH SarabunPSK" w:hAnsi="TH SarabunPSK" w:cs="TH SarabunPSK" w:hint="cs"/>
                <w:cs/>
              </w:rPr>
              <w:t xml:space="preserve"> </w:t>
            </w:r>
            <w:r w:rsidR="005C00F3">
              <w:rPr>
                <w:rFonts w:ascii="TH SarabunPSK" w:hAnsi="TH SarabunPSK" w:cs="TH SarabunPSK" w:hint="cs"/>
                <w:cs/>
              </w:rPr>
              <w:t>๑</w:t>
            </w:r>
            <w:r>
              <w:rPr>
                <w:rFonts w:ascii="TH SarabunPSK" w:hAnsi="TH SarabunPSK" w:cs="TH SarabunPSK" w:hint="cs"/>
                <w:cs/>
              </w:rPr>
              <w:t xml:space="preserve"> เมื่อวันที่</w:t>
            </w:r>
            <w:r w:rsidR="00E2169E">
              <w:rPr>
                <w:rFonts w:ascii="TH SarabunPSK" w:hAnsi="TH SarabunPSK" w:cs="TH SarabunPSK" w:hint="cs"/>
                <w:cs/>
              </w:rPr>
              <w:t xml:space="preserve"> </w:t>
            </w:r>
            <w:r w:rsidR="00D92165">
              <w:rPr>
                <w:rFonts w:ascii="TH SarabunPSK" w:hAnsi="TH SarabunPSK" w:cs="TH SarabunPSK" w:hint="cs"/>
                <w:cs/>
              </w:rPr>
              <w:t xml:space="preserve">   </w:t>
            </w:r>
            <w:r w:rsidR="00E2169E">
              <w:rPr>
                <w:rFonts w:ascii="TH SarabunPSK" w:hAnsi="TH SarabunPSK" w:cs="TH SarabunPSK" w:hint="cs"/>
                <w:cs/>
              </w:rPr>
              <w:t>๒</w:t>
            </w:r>
            <w:r w:rsidR="005C00F3">
              <w:rPr>
                <w:rFonts w:ascii="TH SarabunPSK" w:hAnsi="TH SarabunPSK" w:cs="TH SarabunPSK" w:hint="cs"/>
                <w:cs/>
              </w:rPr>
              <w:t>๖</w:t>
            </w:r>
            <w:r w:rsidR="00E2169E">
              <w:rPr>
                <w:rFonts w:ascii="TH SarabunPSK" w:hAnsi="TH SarabunPSK" w:cs="TH SarabunPSK" w:hint="cs"/>
                <w:cs/>
              </w:rPr>
              <w:t xml:space="preserve"> </w:t>
            </w:r>
            <w:r w:rsidR="00BA4413">
              <w:rPr>
                <w:rFonts w:ascii="TH SarabunPSK" w:hAnsi="TH SarabunPSK" w:cs="TH SarabunPSK" w:hint="cs"/>
                <w:cs/>
              </w:rPr>
              <w:t>มีนาคม</w:t>
            </w:r>
            <w:r w:rsidR="00E2169E">
              <w:rPr>
                <w:rFonts w:ascii="TH SarabunPSK" w:hAnsi="TH SarabunPSK" w:cs="TH SarabunPSK" w:hint="cs"/>
                <w:cs/>
              </w:rPr>
              <w:t xml:space="preserve"> ๒๕๖๗</w:t>
            </w:r>
          </w:p>
        </w:tc>
      </w:tr>
      <w:tr w:rsidR="00FF3A82" w:rsidRPr="00502AFB" w:rsidTr="00FB113E">
        <w:tc>
          <w:tcPr>
            <w:tcW w:w="959" w:type="dxa"/>
            <w:shd w:val="clear" w:color="auto" w:fill="auto"/>
          </w:tcPr>
          <w:p w:rsidR="00AC68F2" w:rsidRPr="00502AFB" w:rsidRDefault="00AC68F2" w:rsidP="00502AF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12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  <w:tc>
          <w:tcPr>
            <w:tcW w:w="5460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</w:tr>
      <w:tr w:rsidR="00FF3A82" w:rsidRPr="00502AFB" w:rsidTr="00FB113E">
        <w:tc>
          <w:tcPr>
            <w:tcW w:w="959" w:type="dxa"/>
            <w:shd w:val="clear" w:color="auto" w:fill="auto"/>
          </w:tcPr>
          <w:p w:rsidR="00AC68F2" w:rsidRPr="00502AFB" w:rsidRDefault="00AC68F2" w:rsidP="00502AF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12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  <w:tc>
          <w:tcPr>
            <w:tcW w:w="5460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</w:tr>
      <w:tr w:rsidR="00FF3A82" w:rsidRPr="00502AFB" w:rsidTr="00FB113E">
        <w:tc>
          <w:tcPr>
            <w:tcW w:w="959" w:type="dxa"/>
            <w:shd w:val="clear" w:color="auto" w:fill="auto"/>
          </w:tcPr>
          <w:p w:rsidR="00AC68F2" w:rsidRPr="00502AFB" w:rsidRDefault="00AC68F2" w:rsidP="00502AF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12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  <w:tc>
          <w:tcPr>
            <w:tcW w:w="5460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</w:tr>
      <w:tr w:rsidR="00FF3A82" w:rsidRPr="00502AFB" w:rsidTr="00FB113E">
        <w:tc>
          <w:tcPr>
            <w:tcW w:w="959" w:type="dxa"/>
            <w:shd w:val="clear" w:color="auto" w:fill="auto"/>
          </w:tcPr>
          <w:p w:rsidR="00AC68F2" w:rsidRPr="00502AFB" w:rsidRDefault="00AC68F2" w:rsidP="00502AF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12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  <w:tc>
          <w:tcPr>
            <w:tcW w:w="5460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</w:tr>
      <w:tr w:rsidR="00FF3A82" w:rsidRPr="00502AFB" w:rsidTr="00FB113E">
        <w:tc>
          <w:tcPr>
            <w:tcW w:w="959" w:type="dxa"/>
            <w:shd w:val="clear" w:color="auto" w:fill="auto"/>
          </w:tcPr>
          <w:p w:rsidR="00AC68F2" w:rsidRPr="00502AFB" w:rsidRDefault="00AC68F2" w:rsidP="00502AF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12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  <w:tc>
          <w:tcPr>
            <w:tcW w:w="5460" w:type="dxa"/>
            <w:shd w:val="clear" w:color="auto" w:fill="auto"/>
          </w:tcPr>
          <w:p w:rsidR="00AC68F2" w:rsidRPr="00502AFB" w:rsidRDefault="00AC68F2" w:rsidP="009F5923">
            <w:pPr>
              <w:rPr>
                <w:rFonts w:ascii="TH SarabunPSK" w:hAnsi="TH SarabunPSK" w:cs="TH SarabunPSK"/>
              </w:rPr>
            </w:pPr>
          </w:p>
        </w:tc>
      </w:tr>
    </w:tbl>
    <w:p w:rsidR="00AC68F2" w:rsidRDefault="00AC68F2" w:rsidP="009F5923">
      <w:pPr>
        <w:rPr>
          <w:rFonts w:ascii="TH SarabunPSK" w:hAnsi="TH SarabunPSK" w:cs="TH SarabunPSK"/>
        </w:rPr>
      </w:pPr>
    </w:p>
    <w:p w:rsidR="008F5D63" w:rsidRDefault="003B105D" w:rsidP="008F5D63">
      <w:pPr>
        <w:ind w:left="6480"/>
        <w:jc w:val="center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5920740</wp:posOffset>
            </wp:positionH>
            <wp:positionV relativeFrom="paragraph">
              <wp:posOffset>54610</wp:posOffset>
            </wp:positionV>
            <wp:extent cx="1314450" cy="993140"/>
            <wp:effectExtent l="0" t="0" r="0" b="0"/>
            <wp:wrapNone/>
            <wp:docPr id="9" name="Picture 9" descr="ลายเซ็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ลายเซ็น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5D63">
        <w:rPr>
          <w:rFonts w:ascii="TH SarabunPSK" w:hAnsi="TH SarabunPSK" w:cs="TH SarabunPSK" w:hint="cs"/>
          <w:cs/>
        </w:rPr>
        <w:t>ผู้รับรองข้อมูล</w:t>
      </w:r>
    </w:p>
    <w:p w:rsidR="008F5D63" w:rsidRDefault="008F5D63" w:rsidP="008F5D63">
      <w:pPr>
        <w:ind w:left="6480"/>
        <w:jc w:val="center"/>
        <w:rPr>
          <w:rFonts w:ascii="TH SarabunPSK" w:hAnsi="TH SarabunPSK" w:cs="TH SarabunPSK" w:hint="cs"/>
        </w:rPr>
      </w:pPr>
    </w:p>
    <w:p w:rsidR="008F5D63" w:rsidRDefault="008F5D63" w:rsidP="008F5D63">
      <w:pPr>
        <w:ind w:left="6480"/>
        <w:jc w:val="center"/>
        <w:rPr>
          <w:rFonts w:ascii="TH SarabunPSK" w:hAnsi="TH SarabunPSK" w:cs="TH SarabunPSK" w:hint="cs"/>
        </w:rPr>
      </w:pPr>
      <w:bookmarkStart w:id="0" w:name="_GoBack"/>
      <w:bookmarkEnd w:id="0"/>
    </w:p>
    <w:p w:rsidR="008F5D63" w:rsidRDefault="003B105D" w:rsidP="008F5D63">
      <w:pPr>
        <w:ind w:left="5760"/>
        <w:jc w:val="center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5854065</wp:posOffset>
                </wp:positionH>
                <wp:positionV relativeFrom="paragraph">
                  <wp:posOffset>128270</wp:posOffset>
                </wp:positionV>
                <wp:extent cx="1314450" cy="314325"/>
                <wp:effectExtent l="0" t="0" r="0" b="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D63" w:rsidRPr="00502AFB" w:rsidRDefault="008F5D63" w:rsidP="008F5D6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นายอำพล  จงราบ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460.95pt;margin-top:10.1pt;width:103.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" strokecolor="white">
                <v:textbox>
                  <w:txbxContent>
                    <w:p w:rsidR="008F5D63" w:rsidRPr="00502AFB" w:rsidRDefault="008F5D63" w:rsidP="008F5D63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นายอำพล  จงราบ</w:t>
                      </w:r>
                    </w:p>
                  </w:txbxContent>
                </v:textbox>
              </v:shape>
            </w:pict>
          </mc:Fallback>
        </mc:AlternateContent>
      </w:r>
      <w:r w:rsidR="008F5D63">
        <w:rPr>
          <w:rFonts w:ascii="TH SarabunPSK" w:hAnsi="TH SarabunPSK" w:cs="TH SarabunPSK" w:hint="cs"/>
          <w:cs/>
        </w:rPr>
        <w:t xml:space="preserve">    ลงชื่อ...........................................................</w:t>
      </w:r>
    </w:p>
    <w:p w:rsidR="008F5D63" w:rsidRDefault="003B105D" w:rsidP="008F5D63">
      <w:pPr>
        <w:ind w:left="6480"/>
        <w:jc w:val="center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4968240</wp:posOffset>
                </wp:positionH>
                <wp:positionV relativeFrom="paragraph">
                  <wp:posOffset>128905</wp:posOffset>
                </wp:positionV>
                <wp:extent cx="3133725" cy="314325"/>
                <wp:effectExtent l="0" t="0" r="0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D63" w:rsidRPr="00502AFB" w:rsidRDefault="008F5D63" w:rsidP="008F5D63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รองปลัดองค์การบริหารส่วนตำบล รักษาราชการแทน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91.2pt;margin-top:10.15pt;width:246.75pt;height:24.7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" strokecolor="white">
                <v:textbox>
                  <w:txbxContent>
                    <w:p w:rsidR="008F5D63" w:rsidRPr="00502AFB" w:rsidRDefault="008F5D63" w:rsidP="008F5D63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รองปลัดองค์การบริหารส่วนตำบล รักษาราชการแทน</w:t>
                      </w:r>
                    </w:p>
                  </w:txbxContent>
                </v:textbox>
              </v:shape>
            </w:pict>
          </mc:Fallback>
        </mc:AlternateContent>
      </w:r>
      <w:r w:rsidR="008F5D63">
        <w:rPr>
          <w:rFonts w:ascii="TH SarabunPSK" w:hAnsi="TH SarabunPSK" w:cs="TH SarabunPSK" w:hint="cs"/>
          <w:cs/>
        </w:rPr>
        <w:t>(.....................................................)</w:t>
      </w:r>
    </w:p>
    <w:p w:rsidR="008F5D63" w:rsidRDefault="003B105D" w:rsidP="006B5BEE">
      <w:pPr>
        <w:ind w:left="5040" w:firstLine="720"/>
        <w:jc w:val="center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5406390</wp:posOffset>
                </wp:positionH>
                <wp:positionV relativeFrom="paragraph">
                  <wp:posOffset>128270</wp:posOffset>
                </wp:positionV>
                <wp:extent cx="2247900" cy="314325"/>
                <wp:effectExtent l="0" t="0" r="0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D63" w:rsidRPr="00502AFB" w:rsidRDefault="008F5D63" w:rsidP="008F5D63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ปลัดองค์การบริหารส่วนตำบลนาเกลือ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425.7pt;margin-top:10.1pt;width:177pt;height:24.75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" strokecolor="white">
                <v:textbox>
                  <w:txbxContent>
                    <w:p w:rsidR="008F5D63" w:rsidRPr="00502AFB" w:rsidRDefault="008F5D63" w:rsidP="008F5D63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ปลัดองค์การบริหารส่วนตำบลนาเกลือ</w:t>
                      </w:r>
                    </w:p>
                  </w:txbxContent>
                </v:textbox>
              </v:shape>
            </w:pict>
          </mc:Fallback>
        </mc:AlternateContent>
      </w:r>
      <w:r w:rsidR="006B5BEE">
        <w:rPr>
          <w:rFonts w:ascii="TH SarabunPSK" w:hAnsi="TH SarabunPSK" w:cs="TH SarabunPSK" w:hint="cs"/>
          <w:cs/>
        </w:rPr>
        <w:t>ตำ</w:t>
      </w:r>
      <w:r w:rsidR="008F5D63">
        <w:rPr>
          <w:rFonts w:ascii="TH SarabunPSK" w:hAnsi="TH SarabunPSK" w:cs="TH SarabunPSK" w:hint="cs"/>
          <w:cs/>
        </w:rPr>
        <w:t>แหน่ง..</w:t>
      </w:r>
      <w:r w:rsidR="006B5BEE">
        <w:rPr>
          <w:rFonts w:ascii="TH SarabunPSK" w:hAnsi="TH SarabunPSK" w:cs="TH SarabunPSK" w:hint="cs"/>
          <w:cs/>
        </w:rPr>
        <w:t>.......</w:t>
      </w:r>
      <w:r w:rsidR="008F5D63">
        <w:rPr>
          <w:rFonts w:ascii="TH SarabunPSK" w:hAnsi="TH SarabunPSK" w:cs="TH SarabunPSK" w:hint="cs"/>
          <w:cs/>
        </w:rPr>
        <w:t>......</w:t>
      </w:r>
      <w:r w:rsidR="006B5BEE">
        <w:rPr>
          <w:rFonts w:ascii="TH SarabunPSK" w:hAnsi="TH SarabunPSK" w:cs="TH SarabunPSK" w:hint="cs"/>
          <w:cs/>
        </w:rPr>
        <w:t>.........................</w:t>
      </w:r>
      <w:r w:rsidR="008F5D63">
        <w:rPr>
          <w:rFonts w:ascii="TH SarabunPSK" w:hAnsi="TH SarabunPSK" w:cs="TH SarabunPSK" w:hint="cs"/>
          <w:cs/>
        </w:rPr>
        <w:t>...................................................</w:t>
      </w:r>
    </w:p>
    <w:p w:rsidR="008F5D63" w:rsidRPr="009F5923" w:rsidRDefault="008F5D63" w:rsidP="008F5D63">
      <w:pPr>
        <w:ind w:left="6480"/>
        <w:jc w:val="center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............................................................</w:t>
      </w:r>
    </w:p>
    <w:sectPr w:rsidR="008F5D63" w:rsidRPr="009F5923" w:rsidSect="009F5923">
      <w:headerReference w:type="even" r:id="rId9"/>
      <w:headerReference w:type="default" r:id="rId10"/>
      <w:pgSz w:w="16834" w:h="11907" w:orient="landscape" w:code="9"/>
      <w:pgMar w:top="1701" w:right="1134" w:bottom="1134" w:left="1701" w:header="851" w:footer="624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56C" w:rsidRDefault="0090156C">
      <w:r>
        <w:separator/>
      </w:r>
    </w:p>
  </w:endnote>
  <w:endnote w:type="continuationSeparator" w:id="0">
    <w:p w:rsidR="0090156C" w:rsidRDefault="00901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56C" w:rsidRDefault="0090156C">
      <w:r>
        <w:separator/>
      </w:r>
    </w:p>
  </w:footnote>
  <w:footnote w:type="continuationSeparator" w:id="0">
    <w:p w:rsidR="0090156C" w:rsidRDefault="009015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5FF" w:rsidRDefault="00AF75FF" w:rsidP="003D7579">
    <w:pPr>
      <w:pStyle w:val="a7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>
      <w:rPr>
        <w:rStyle w:val="aa"/>
      </w:rPr>
      <w:instrText xml:space="preserve">PAGE  </w:instrText>
    </w:r>
    <w:r>
      <w:rPr>
        <w:rStyle w:val="aa"/>
        <w:cs/>
      </w:rPr>
      <w:fldChar w:fldCharType="end"/>
    </w:r>
  </w:p>
  <w:p w:rsidR="00AF75FF" w:rsidRDefault="00AF75F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5FF" w:rsidRPr="003D7579" w:rsidRDefault="00AF75FF" w:rsidP="003D7579">
    <w:pPr>
      <w:pStyle w:val="a7"/>
      <w:framePr w:wrap="around" w:vAnchor="text" w:hAnchor="margin" w:xAlign="center" w:y="1"/>
      <w:rPr>
        <w:rStyle w:val="aa"/>
        <w:rFonts w:ascii="TH SarabunPSK" w:hAnsi="TH SarabunPSK" w:cs="TH SarabunPSK"/>
        <w:szCs w:val="32"/>
        <w:cs/>
      </w:rPr>
    </w:pPr>
    <w:r w:rsidRPr="003D7579">
      <w:rPr>
        <w:rStyle w:val="aa"/>
        <w:rFonts w:ascii="TH SarabunPSK" w:hAnsi="TH SarabunPSK" w:cs="TH SarabunPSK"/>
        <w:szCs w:val="32"/>
        <w:cs/>
      </w:rPr>
      <w:t xml:space="preserve">- </w:t>
    </w:r>
    <w:r w:rsidRPr="003D7579">
      <w:rPr>
        <w:rStyle w:val="aa"/>
        <w:rFonts w:ascii="TH SarabunPSK" w:hAnsi="TH SarabunPSK" w:cs="TH SarabunPSK"/>
        <w:szCs w:val="32"/>
        <w:cs/>
      </w:rPr>
      <w:fldChar w:fldCharType="begin"/>
    </w:r>
    <w:r w:rsidRPr="003D7579">
      <w:rPr>
        <w:rStyle w:val="aa"/>
        <w:rFonts w:ascii="TH SarabunPSK" w:hAnsi="TH SarabunPSK" w:cs="TH SarabunPSK"/>
        <w:szCs w:val="32"/>
      </w:rPr>
      <w:instrText xml:space="preserve">PAGE  </w:instrText>
    </w:r>
    <w:r w:rsidRPr="003D7579">
      <w:rPr>
        <w:rStyle w:val="aa"/>
        <w:rFonts w:ascii="TH SarabunPSK" w:hAnsi="TH SarabunPSK" w:cs="TH SarabunPSK"/>
        <w:szCs w:val="32"/>
        <w:cs/>
      </w:rPr>
      <w:fldChar w:fldCharType="separate"/>
    </w:r>
    <w:r w:rsidR="00BC43F5">
      <w:rPr>
        <w:rStyle w:val="aa"/>
        <w:rFonts w:ascii="TH SarabunPSK" w:hAnsi="TH SarabunPSK" w:cs="TH SarabunPSK"/>
        <w:noProof/>
        <w:szCs w:val="32"/>
        <w:cs/>
      </w:rPr>
      <w:t>๒</w:t>
    </w:r>
    <w:r w:rsidRPr="003D7579">
      <w:rPr>
        <w:rStyle w:val="aa"/>
        <w:rFonts w:ascii="TH SarabunPSK" w:hAnsi="TH SarabunPSK" w:cs="TH SarabunPSK"/>
        <w:szCs w:val="32"/>
        <w:cs/>
      </w:rPr>
      <w:fldChar w:fldCharType="end"/>
    </w:r>
    <w:r w:rsidRPr="003D7579">
      <w:rPr>
        <w:rStyle w:val="aa"/>
        <w:rFonts w:ascii="TH SarabunPSK" w:hAnsi="TH SarabunPSK" w:cs="TH SarabunPSK"/>
        <w:szCs w:val="32"/>
        <w:cs/>
      </w:rPr>
      <w:t xml:space="preserve"> -</w:t>
    </w:r>
  </w:p>
  <w:p w:rsidR="00AF75FF" w:rsidRPr="003D7579" w:rsidRDefault="00AF75FF" w:rsidP="003D7579">
    <w:pPr>
      <w:pStyle w:val="a7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5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8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05D"/>
    <w:rsid w:val="000021B3"/>
    <w:rsid w:val="00004D71"/>
    <w:rsid w:val="0001166D"/>
    <w:rsid w:val="000116F6"/>
    <w:rsid w:val="000125E5"/>
    <w:rsid w:val="00013B53"/>
    <w:rsid w:val="00015663"/>
    <w:rsid w:val="00020DA5"/>
    <w:rsid w:val="00021794"/>
    <w:rsid w:val="000218D2"/>
    <w:rsid w:val="0002404A"/>
    <w:rsid w:val="00024B41"/>
    <w:rsid w:val="00024EEF"/>
    <w:rsid w:val="00025F11"/>
    <w:rsid w:val="00027E92"/>
    <w:rsid w:val="00031E4E"/>
    <w:rsid w:val="0004223A"/>
    <w:rsid w:val="000429B2"/>
    <w:rsid w:val="000463A0"/>
    <w:rsid w:val="00046AF9"/>
    <w:rsid w:val="00054A8B"/>
    <w:rsid w:val="00055294"/>
    <w:rsid w:val="000554EA"/>
    <w:rsid w:val="000658E7"/>
    <w:rsid w:val="00072B04"/>
    <w:rsid w:val="0007630F"/>
    <w:rsid w:val="00076E88"/>
    <w:rsid w:val="000774C6"/>
    <w:rsid w:val="00077F7A"/>
    <w:rsid w:val="0008121E"/>
    <w:rsid w:val="000844F6"/>
    <w:rsid w:val="0009248B"/>
    <w:rsid w:val="000A104D"/>
    <w:rsid w:val="000A59CE"/>
    <w:rsid w:val="000B4417"/>
    <w:rsid w:val="000C066B"/>
    <w:rsid w:val="000C38AE"/>
    <w:rsid w:val="000D0816"/>
    <w:rsid w:val="000D19D1"/>
    <w:rsid w:val="000E02B8"/>
    <w:rsid w:val="000E0A20"/>
    <w:rsid w:val="000E5C43"/>
    <w:rsid w:val="000E7551"/>
    <w:rsid w:val="000F0ED1"/>
    <w:rsid w:val="00107639"/>
    <w:rsid w:val="00112AF9"/>
    <w:rsid w:val="00112BA0"/>
    <w:rsid w:val="001148B4"/>
    <w:rsid w:val="00123B95"/>
    <w:rsid w:val="00123CD0"/>
    <w:rsid w:val="0013592D"/>
    <w:rsid w:val="00137BB5"/>
    <w:rsid w:val="00142E69"/>
    <w:rsid w:val="001448C6"/>
    <w:rsid w:val="00145D5A"/>
    <w:rsid w:val="001507C4"/>
    <w:rsid w:val="001511BB"/>
    <w:rsid w:val="00165BC7"/>
    <w:rsid w:val="0017018A"/>
    <w:rsid w:val="00171BD3"/>
    <w:rsid w:val="001752EC"/>
    <w:rsid w:val="00197CF9"/>
    <w:rsid w:val="00197FF5"/>
    <w:rsid w:val="001A5416"/>
    <w:rsid w:val="001A5805"/>
    <w:rsid w:val="001B1D10"/>
    <w:rsid w:val="001B6A66"/>
    <w:rsid w:val="001D147A"/>
    <w:rsid w:val="001E0685"/>
    <w:rsid w:val="001E130C"/>
    <w:rsid w:val="001E1AA5"/>
    <w:rsid w:val="001E2FF6"/>
    <w:rsid w:val="001E3B4B"/>
    <w:rsid w:val="001E4029"/>
    <w:rsid w:val="001E41A7"/>
    <w:rsid w:val="001F4450"/>
    <w:rsid w:val="001F601A"/>
    <w:rsid w:val="001F61E5"/>
    <w:rsid w:val="001F7248"/>
    <w:rsid w:val="00201490"/>
    <w:rsid w:val="00204063"/>
    <w:rsid w:val="00204716"/>
    <w:rsid w:val="0020722B"/>
    <w:rsid w:val="00212B48"/>
    <w:rsid w:val="0021511F"/>
    <w:rsid w:val="00222522"/>
    <w:rsid w:val="002342BD"/>
    <w:rsid w:val="0023432B"/>
    <w:rsid w:val="00237E21"/>
    <w:rsid w:val="00241A95"/>
    <w:rsid w:val="002432FD"/>
    <w:rsid w:val="00247F19"/>
    <w:rsid w:val="00250EE7"/>
    <w:rsid w:val="002531BB"/>
    <w:rsid w:val="00254EB9"/>
    <w:rsid w:val="00255921"/>
    <w:rsid w:val="00262A2B"/>
    <w:rsid w:val="00264DFD"/>
    <w:rsid w:val="00270344"/>
    <w:rsid w:val="00270987"/>
    <w:rsid w:val="00271EDF"/>
    <w:rsid w:val="00273A70"/>
    <w:rsid w:val="00285962"/>
    <w:rsid w:val="0028686C"/>
    <w:rsid w:val="002907CD"/>
    <w:rsid w:val="002948CB"/>
    <w:rsid w:val="002A0D77"/>
    <w:rsid w:val="002A23B8"/>
    <w:rsid w:val="002B0194"/>
    <w:rsid w:val="002B1213"/>
    <w:rsid w:val="002B5702"/>
    <w:rsid w:val="002B6CCC"/>
    <w:rsid w:val="002C1321"/>
    <w:rsid w:val="002C5187"/>
    <w:rsid w:val="002C5573"/>
    <w:rsid w:val="002C63DA"/>
    <w:rsid w:val="002C6AFD"/>
    <w:rsid w:val="002D0F93"/>
    <w:rsid w:val="002D3601"/>
    <w:rsid w:val="002D5C38"/>
    <w:rsid w:val="002D75C5"/>
    <w:rsid w:val="002E2AB6"/>
    <w:rsid w:val="002E58FF"/>
    <w:rsid w:val="002F3B75"/>
    <w:rsid w:val="0030575D"/>
    <w:rsid w:val="003077F8"/>
    <w:rsid w:val="003216D6"/>
    <w:rsid w:val="00321DF5"/>
    <w:rsid w:val="00327CE4"/>
    <w:rsid w:val="0033413D"/>
    <w:rsid w:val="00340F56"/>
    <w:rsid w:val="0034252D"/>
    <w:rsid w:val="00354D02"/>
    <w:rsid w:val="00357AAB"/>
    <w:rsid w:val="00365144"/>
    <w:rsid w:val="00365B83"/>
    <w:rsid w:val="0036617C"/>
    <w:rsid w:val="003759ED"/>
    <w:rsid w:val="00375D0F"/>
    <w:rsid w:val="00376250"/>
    <w:rsid w:val="00380606"/>
    <w:rsid w:val="00382B26"/>
    <w:rsid w:val="003839C1"/>
    <w:rsid w:val="003953D9"/>
    <w:rsid w:val="003B105D"/>
    <w:rsid w:val="003B2B52"/>
    <w:rsid w:val="003B3B66"/>
    <w:rsid w:val="003B4AD4"/>
    <w:rsid w:val="003B6EC4"/>
    <w:rsid w:val="003B70A9"/>
    <w:rsid w:val="003C127E"/>
    <w:rsid w:val="003C69C0"/>
    <w:rsid w:val="003D5E2D"/>
    <w:rsid w:val="003D7579"/>
    <w:rsid w:val="003E246B"/>
    <w:rsid w:val="003E457A"/>
    <w:rsid w:val="003E4608"/>
    <w:rsid w:val="003E6D43"/>
    <w:rsid w:val="003F0905"/>
    <w:rsid w:val="003F200D"/>
    <w:rsid w:val="003F3C56"/>
    <w:rsid w:val="00401D8C"/>
    <w:rsid w:val="004053F9"/>
    <w:rsid w:val="00405737"/>
    <w:rsid w:val="00417172"/>
    <w:rsid w:val="004215A8"/>
    <w:rsid w:val="00424EE8"/>
    <w:rsid w:val="00427F2B"/>
    <w:rsid w:val="004317A7"/>
    <w:rsid w:val="00435250"/>
    <w:rsid w:val="00445186"/>
    <w:rsid w:val="004451A2"/>
    <w:rsid w:val="00447650"/>
    <w:rsid w:val="00451DD4"/>
    <w:rsid w:val="00461A39"/>
    <w:rsid w:val="00461DCA"/>
    <w:rsid w:val="0046377B"/>
    <w:rsid w:val="004774B8"/>
    <w:rsid w:val="00480F3C"/>
    <w:rsid w:val="004834E4"/>
    <w:rsid w:val="004868BE"/>
    <w:rsid w:val="004C0277"/>
    <w:rsid w:val="004C122C"/>
    <w:rsid w:val="004C1379"/>
    <w:rsid w:val="004C6911"/>
    <w:rsid w:val="004C74A1"/>
    <w:rsid w:val="004D0D31"/>
    <w:rsid w:val="004D1332"/>
    <w:rsid w:val="004D3110"/>
    <w:rsid w:val="004D6206"/>
    <w:rsid w:val="004D709A"/>
    <w:rsid w:val="004E0509"/>
    <w:rsid w:val="004E0B4A"/>
    <w:rsid w:val="004E3C38"/>
    <w:rsid w:val="004E4AF5"/>
    <w:rsid w:val="004E6CEA"/>
    <w:rsid w:val="004F45EF"/>
    <w:rsid w:val="004F70C9"/>
    <w:rsid w:val="00502AFB"/>
    <w:rsid w:val="005043FF"/>
    <w:rsid w:val="00506132"/>
    <w:rsid w:val="00517BAB"/>
    <w:rsid w:val="00521998"/>
    <w:rsid w:val="00523A84"/>
    <w:rsid w:val="00526153"/>
    <w:rsid w:val="00534656"/>
    <w:rsid w:val="00536693"/>
    <w:rsid w:val="00570739"/>
    <w:rsid w:val="00571274"/>
    <w:rsid w:val="00574036"/>
    <w:rsid w:val="0057640D"/>
    <w:rsid w:val="00591A67"/>
    <w:rsid w:val="005972CC"/>
    <w:rsid w:val="005976B0"/>
    <w:rsid w:val="005B7B44"/>
    <w:rsid w:val="005C00F3"/>
    <w:rsid w:val="005C6B19"/>
    <w:rsid w:val="005D0DD9"/>
    <w:rsid w:val="005D4260"/>
    <w:rsid w:val="005E1BFB"/>
    <w:rsid w:val="005E29A8"/>
    <w:rsid w:val="005E766C"/>
    <w:rsid w:val="005F0409"/>
    <w:rsid w:val="005F2AD7"/>
    <w:rsid w:val="005F2CFC"/>
    <w:rsid w:val="005F6032"/>
    <w:rsid w:val="005F61D2"/>
    <w:rsid w:val="005F73D0"/>
    <w:rsid w:val="00602C1A"/>
    <w:rsid w:val="00603509"/>
    <w:rsid w:val="00604D54"/>
    <w:rsid w:val="00610D33"/>
    <w:rsid w:val="00613E8B"/>
    <w:rsid w:val="00614052"/>
    <w:rsid w:val="00625551"/>
    <w:rsid w:val="00625718"/>
    <w:rsid w:val="00631AE8"/>
    <w:rsid w:val="006402EA"/>
    <w:rsid w:val="0064085E"/>
    <w:rsid w:val="00646E51"/>
    <w:rsid w:val="006507AF"/>
    <w:rsid w:val="006551FC"/>
    <w:rsid w:val="006668CD"/>
    <w:rsid w:val="00671458"/>
    <w:rsid w:val="006724C7"/>
    <w:rsid w:val="00673E89"/>
    <w:rsid w:val="0067431B"/>
    <w:rsid w:val="006770A7"/>
    <w:rsid w:val="00677446"/>
    <w:rsid w:val="0068224E"/>
    <w:rsid w:val="00683C80"/>
    <w:rsid w:val="00686BC7"/>
    <w:rsid w:val="00686C88"/>
    <w:rsid w:val="00695A91"/>
    <w:rsid w:val="006A3DCB"/>
    <w:rsid w:val="006B00B1"/>
    <w:rsid w:val="006B28EF"/>
    <w:rsid w:val="006B3B12"/>
    <w:rsid w:val="006B3C98"/>
    <w:rsid w:val="006B3FE3"/>
    <w:rsid w:val="006B5A36"/>
    <w:rsid w:val="006B5BEE"/>
    <w:rsid w:val="006B651C"/>
    <w:rsid w:val="006B7EEC"/>
    <w:rsid w:val="006C0A3C"/>
    <w:rsid w:val="006C6D09"/>
    <w:rsid w:val="006D50E9"/>
    <w:rsid w:val="006D746B"/>
    <w:rsid w:val="006E335D"/>
    <w:rsid w:val="006E48F2"/>
    <w:rsid w:val="006F0F54"/>
    <w:rsid w:val="006F2470"/>
    <w:rsid w:val="006F4001"/>
    <w:rsid w:val="0070052E"/>
    <w:rsid w:val="007024B3"/>
    <w:rsid w:val="0071005C"/>
    <w:rsid w:val="00715A51"/>
    <w:rsid w:val="00717F55"/>
    <w:rsid w:val="007241CA"/>
    <w:rsid w:val="00724C95"/>
    <w:rsid w:val="00725562"/>
    <w:rsid w:val="00730098"/>
    <w:rsid w:val="00742E5D"/>
    <w:rsid w:val="00746774"/>
    <w:rsid w:val="007520D9"/>
    <w:rsid w:val="007524D0"/>
    <w:rsid w:val="0075365F"/>
    <w:rsid w:val="00755FE4"/>
    <w:rsid w:val="007641A5"/>
    <w:rsid w:val="0076510E"/>
    <w:rsid w:val="007670B1"/>
    <w:rsid w:val="00767664"/>
    <w:rsid w:val="007712F1"/>
    <w:rsid w:val="007722ED"/>
    <w:rsid w:val="00772515"/>
    <w:rsid w:val="007830AD"/>
    <w:rsid w:val="007842AC"/>
    <w:rsid w:val="0079313B"/>
    <w:rsid w:val="00793E01"/>
    <w:rsid w:val="00794F7A"/>
    <w:rsid w:val="007A044F"/>
    <w:rsid w:val="007A5C34"/>
    <w:rsid w:val="007A7441"/>
    <w:rsid w:val="007B14F0"/>
    <w:rsid w:val="007B2F49"/>
    <w:rsid w:val="007B4992"/>
    <w:rsid w:val="007C0FED"/>
    <w:rsid w:val="007C5E23"/>
    <w:rsid w:val="007C5E59"/>
    <w:rsid w:val="007D78EB"/>
    <w:rsid w:val="007E5AB7"/>
    <w:rsid w:val="007F115C"/>
    <w:rsid w:val="007F1487"/>
    <w:rsid w:val="00802CAB"/>
    <w:rsid w:val="008059F4"/>
    <w:rsid w:val="008103A5"/>
    <w:rsid w:val="0081275A"/>
    <w:rsid w:val="008144E1"/>
    <w:rsid w:val="008177FC"/>
    <w:rsid w:val="00830CFE"/>
    <w:rsid w:val="00834800"/>
    <w:rsid w:val="00843520"/>
    <w:rsid w:val="00851787"/>
    <w:rsid w:val="00855B46"/>
    <w:rsid w:val="00857DCB"/>
    <w:rsid w:val="0086187A"/>
    <w:rsid w:val="00863679"/>
    <w:rsid w:val="0086489D"/>
    <w:rsid w:val="00872757"/>
    <w:rsid w:val="0088070A"/>
    <w:rsid w:val="00880CF3"/>
    <w:rsid w:val="008841C9"/>
    <w:rsid w:val="008876FA"/>
    <w:rsid w:val="00891877"/>
    <w:rsid w:val="008935AA"/>
    <w:rsid w:val="00895DC1"/>
    <w:rsid w:val="008A047E"/>
    <w:rsid w:val="008A0DE8"/>
    <w:rsid w:val="008A7379"/>
    <w:rsid w:val="008B46E2"/>
    <w:rsid w:val="008C1648"/>
    <w:rsid w:val="008C1C41"/>
    <w:rsid w:val="008C3B67"/>
    <w:rsid w:val="008C433C"/>
    <w:rsid w:val="008C470B"/>
    <w:rsid w:val="008D0F0A"/>
    <w:rsid w:val="008D74DA"/>
    <w:rsid w:val="008E0DD1"/>
    <w:rsid w:val="008E1D33"/>
    <w:rsid w:val="008E3067"/>
    <w:rsid w:val="008E3EFE"/>
    <w:rsid w:val="008E3F4E"/>
    <w:rsid w:val="008F1D58"/>
    <w:rsid w:val="008F1F06"/>
    <w:rsid w:val="008F3F1C"/>
    <w:rsid w:val="008F4A6E"/>
    <w:rsid w:val="008F585D"/>
    <w:rsid w:val="008F5D63"/>
    <w:rsid w:val="0090156C"/>
    <w:rsid w:val="00901FFB"/>
    <w:rsid w:val="0090313A"/>
    <w:rsid w:val="00910941"/>
    <w:rsid w:val="0091524D"/>
    <w:rsid w:val="009157B5"/>
    <w:rsid w:val="00915E6F"/>
    <w:rsid w:val="0091662B"/>
    <w:rsid w:val="00921BB3"/>
    <w:rsid w:val="00921D7C"/>
    <w:rsid w:val="00932E44"/>
    <w:rsid w:val="00933022"/>
    <w:rsid w:val="00941797"/>
    <w:rsid w:val="00943923"/>
    <w:rsid w:val="00952FF2"/>
    <w:rsid w:val="00953EC9"/>
    <w:rsid w:val="00962568"/>
    <w:rsid w:val="00962B9E"/>
    <w:rsid w:val="009905B7"/>
    <w:rsid w:val="00995E35"/>
    <w:rsid w:val="009A0388"/>
    <w:rsid w:val="009A29E4"/>
    <w:rsid w:val="009A59F0"/>
    <w:rsid w:val="009B0226"/>
    <w:rsid w:val="009B1626"/>
    <w:rsid w:val="009B23EE"/>
    <w:rsid w:val="009B5BC4"/>
    <w:rsid w:val="009C1304"/>
    <w:rsid w:val="009C14FC"/>
    <w:rsid w:val="009C441B"/>
    <w:rsid w:val="009C68A5"/>
    <w:rsid w:val="009D396A"/>
    <w:rsid w:val="009D60AB"/>
    <w:rsid w:val="009D64D7"/>
    <w:rsid w:val="009E0257"/>
    <w:rsid w:val="009F1FF1"/>
    <w:rsid w:val="009F328C"/>
    <w:rsid w:val="009F5923"/>
    <w:rsid w:val="00A028FB"/>
    <w:rsid w:val="00A05AAB"/>
    <w:rsid w:val="00A069A5"/>
    <w:rsid w:val="00A069E3"/>
    <w:rsid w:val="00A10117"/>
    <w:rsid w:val="00A12C49"/>
    <w:rsid w:val="00A13CEF"/>
    <w:rsid w:val="00A149AC"/>
    <w:rsid w:val="00A15021"/>
    <w:rsid w:val="00A17247"/>
    <w:rsid w:val="00A17330"/>
    <w:rsid w:val="00A17751"/>
    <w:rsid w:val="00A36383"/>
    <w:rsid w:val="00A41661"/>
    <w:rsid w:val="00A4684B"/>
    <w:rsid w:val="00A47309"/>
    <w:rsid w:val="00A50051"/>
    <w:rsid w:val="00A54443"/>
    <w:rsid w:val="00A546D6"/>
    <w:rsid w:val="00A547AF"/>
    <w:rsid w:val="00A55A0D"/>
    <w:rsid w:val="00A5736C"/>
    <w:rsid w:val="00A6344A"/>
    <w:rsid w:val="00A63BF2"/>
    <w:rsid w:val="00A67614"/>
    <w:rsid w:val="00A7421A"/>
    <w:rsid w:val="00A74616"/>
    <w:rsid w:val="00A75117"/>
    <w:rsid w:val="00A839E5"/>
    <w:rsid w:val="00A8602A"/>
    <w:rsid w:val="00A9035A"/>
    <w:rsid w:val="00A914E3"/>
    <w:rsid w:val="00A932DB"/>
    <w:rsid w:val="00AA191A"/>
    <w:rsid w:val="00AA25EE"/>
    <w:rsid w:val="00AA38B7"/>
    <w:rsid w:val="00AA691C"/>
    <w:rsid w:val="00AB0DD3"/>
    <w:rsid w:val="00AB5294"/>
    <w:rsid w:val="00AC3C52"/>
    <w:rsid w:val="00AC4462"/>
    <w:rsid w:val="00AC68F2"/>
    <w:rsid w:val="00AD06B7"/>
    <w:rsid w:val="00AD083B"/>
    <w:rsid w:val="00AE1009"/>
    <w:rsid w:val="00AE1EC9"/>
    <w:rsid w:val="00AE270E"/>
    <w:rsid w:val="00AE286B"/>
    <w:rsid w:val="00AE49D8"/>
    <w:rsid w:val="00AE5B70"/>
    <w:rsid w:val="00AE640F"/>
    <w:rsid w:val="00AF0E08"/>
    <w:rsid w:val="00AF4633"/>
    <w:rsid w:val="00AF50EB"/>
    <w:rsid w:val="00AF6108"/>
    <w:rsid w:val="00AF6E50"/>
    <w:rsid w:val="00AF75FF"/>
    <w:rsid w:val="00AF7B5D"/>
    <w:rsid w:val="00B01E02"/>
    <w:rsid w:val="00B058A1"/>
    <w:rsid w:val="00B0797E"/>
    <w:rsid w:val="00B120AF"/>
    <w:rsid w:val="00B15590"/>
    <w:rsid w:val="00B17B10"/>
    <w:rsid w:val="00B20E87"/>
    <w:rsid w:val="00B22821"/>
    <w:rsid w:val="00B23F89"/>
    <w:rsid w:val="00B278AD"/>
    <w:rsid w:val="00B30C22"/>
    <w:rsid w:val="00B311C8"/>
    <w:rsid w:val="00B32067"/>
    <w:rsid w:val="00B326C3"/>
    <w:rsid w:val="00B34561"/>
    <w:rsid w:val="00B37CB7"/>
    <w:rsid w:val="00B41286"/>
    <w:rsid w:val="00B42FB8"/>
    <w:rsid w:val="00B43E99"/>
    <w:rsid w:val="00B4742E"/>
    <w:rsid w:val="00B47729"/>
    <w:rsid w:val="00B50E4F"/>
    <w:rsid w:val="00B62FA8"/>
    <w:rsid w:val="00B64150"/>
    <w:rsid w:val="00B70E83"/>
    <w:rsid w:val="00B71FCA"/>
    <w:rsid w:val="00B73B7F"/>
    <w:rsid w:val="00B73F85"/>
    <w:rsid w:val="00B74C31"/>
    <w:rsid w:val="00B779C1"/>
    <w:rsid w:val="00B807A3"/>
    <w:rsid w:val="00B80EB2"/>
    <w:rsid w:val="00B83D63"/>
    <w:rsid w:val="00B874D2"/>
    <w:rsid w:val="00B939B8"/>
    <w:rsid w:val="00BA0A92"/>
    <w:rsid w:val="00BA384B"/>
    <w:rsid w:val="00BA4413"/>
    <w:rsid w:val="00BB5DB7"/>
    <w:rsid w:val="00BB636B"/>
    <w:rsid w:val="00BC01CB"/>
    <w:rsid w:val="00BC43F5"/>
    <w:rsid w:val="00BC5479"/>
    <w:rsid w:val="00BD4E8D"/>
    <w:rsid w:val="00BE0254"/>
    <w:rsid w:val="00BE0AE9"/>
    <w:rsid w:val="00BE0C7F"/>
    <w:rsid w:val="00BF6415"/>
    <w:rsid w:val="00C00A5A"/>
    <w:rsid w:val="00C06902"/>
    <w:rsid w:val="00C10A6A"/>
    <w:rsid w:val="00C135DC"/>
    <w:rsid w:val="00C13A3B"/>
    <w:rsid w:val="00C13F64"/>
    <w:rsid w:val="00C26711"/>
    <w:rsid w:val="00C32E35"/>
    <w:rsid w:val="00C35E0B"/>
    <w:rsid w:val="00C4338F"/>
    <w:rsid w:val="00C45E34"/>
    <w:rsid w:val="00C52E3E"/>
    <w:rsid w:val="00C535D9"/>
    <w:rsid w:val="00C570EE"/>
    <w:rsid w:val="00C60705"/>
    <w:rsid w:val="00C61031"/>
    <w:rsid w:val="00C615B0"/>
    <w:rsid w:val="00C626CC"/>
    <w:rsid w:val="00C64CCF"/>
    <w:rsid w:val="00C7161D"/>
    <w:rsid w:val="00C71B33"/>
    <w:rsid w:val="00C72963"/>
    <w:rsid w:val="00C84842"/>
    <w:rsid w:val="00C92FE0"/>
    <w:rsid w:val="00C94254"/>
    <w:rsid w:val="00C94A3E"/>
    <w:rsid w:val="00C96D26"/>
    <w:rsid w:val="00C97E19"/>
    <w:rsid w:val="00CA6D4B"/>
    <w:rsid w:val="00CB1C9E"/>
    <w:rsid w:val="00CB5456"/>
    <w:rsid w:val="00CC4624"/>
    <w:rsid w:val="00CD282D"/>
    <w:rsid w:val="00CD5B82"/>
    <w:rsid w:val="00CD6FDA"/>
    <w:rsid w:val="00CE4438"/>
    <w:rsid w:val="00CF010E"/>
    <w:rsid w:val="00CF1BCA"/>
    <w:rsid w:val="00CF1DBC"/>
    <w:rsid w:val="00CF32E7"/>
    <w:rsid w:val="00D00BC2"/>
    <w:rsid w:val="00D0423F"/>
    <w:rsid w:val="00D04717"/>
    <w:rsid w:val="00D06597"/>
    <w:rsid w:val="00D06744"/>
    <w:rsid w:val="00D06917"/>
    <w:rsid w:val="00D10747"/>
    <w:rsid w:val="00D14947"/>
    <w:rsid w:val="00D175CE"/>
    <w:rsid w:val="00D17CFB"/>
    <w:rsid w:val="00D20751"/>
    <w:rsid w:val="00D20FF1"/>
    <w:rsid w:val="00D21268"/>
    <w:rsid w:val="00D30D15"/>
    <w:rsid w:val="00D31CE4"/>
    <w:rsid w:val="00D32D1E"/>
    <w:rsid w:val="00D33C0B"/>
    <w:rsid w:val="00D36AED"/>
    <w:rsid w:val="00D377AB"/>
    <w:rsid w:val="00D40C6D"/>
    <w:rsid w:val="00D45436"/>
    <w:rsid w:val="00D54FF2"/>
    <w:rsid w:val="00D603D1"/>
    <w:rsid w:val="00D62E5E"/>
    <w:rsid w:val="00D6350D"/>
    <w:rsid w:val="00D64863"/>
    <w:rsid w:val="00D72744"/>
    <w:rsid w:val="00D728CC"/>
    <w:rsid w:val="00D72BB3"/>
    <w:rsid w:val="00D73018"/>
    <w:rsid w:val="00D7349E"/>
    <w:rsid w:val="00D75088"/>
    <w:rsid w:val="00D75C94"/>
    <w:rsid w:val="00D80EAD"/>
    <w:rsid w:val="00D8684E"/>
    <w:rsid w:val="00D87726"/>
    <w:rsid w:val="00D90F4A"/>
    <w:rsid w:val="00D92165"/>
    <w:rsid w:val="00D94CF1"/>
    <w:rsid w:val="00DA06D1"/>
    <w:rsid w:val="00DA32F8"/>
    <w:rsid w:val="00DA443D"/>
    <w:rsid w:val="00DB0BB9"/>
    <w:rsid w:val="00DB21B0"/>
    <w:rsid w:val="00DB4E10"/>
    <w:rsid w:val="00DC0B97"/>
    <w:rsid w:val="00DD31F2"/>
    <w:rsid w:val="00DD4BD3"/>
    <w:rsid w:val="00DD60B7"/>
    <w:rsid w:val="00DD658C"/>
    <w:rsid w:val="00DE3D1B"/>
    <w:rsid w:val="00DE7C46"/>
    <w:rsid w:val="00DF08EF"/>
    <w:rsid w:val="00E07720"/>
    <w:rsid w:val="00E2169E"/>
    <w:rsid w:val="00E25E16"/>
    <w:rsid w:val="00E3176A"/>
    <w:rsid w:val="00E4103C"/>
    <w:rsid w:val="00E42A79"/>
    <w:rsid w:val="00E44B87"/>
    <w:rsid w:val="00E44EE0"/>
    <w:rsid w:val="00E472AD"/>
    <w:rsid w:val="00E674E4"/>
    <w:rsid w:val="00E7006D"/>
    <w:rsid w:val="00E7173E"/>
    <w:rsid w:val="00E77093"/>
    <w:rsid w:val="00E90A81"/>
    <w:rsid w:val="00E94FE8"/>
    <w:rsid w:val="00E950D8"/>
    <w:rsid w:val="00E96077"/>
    <w:rsid w:val="00EA0DB0"/>
    <w:rsid w:val="00EA4891"/>
    <w:rsid w:val="00EA63EB"/>
    <w:rsid w:val="00EA6D36"/>
    <w:rsid w:val="00EA7BC9"/>
    <w:rsid w:val="00EB52D0"/>
    <w:rsid w:val="00EB63E5"/>
    <w:rsid w:val="00EC3D77"/>
    <w:rsid w:val="00EC7538"/>
    <w:rsid w:val="00ED7BE7"/>
    <w:rsid w:val="00EE08E6"/>
    <w:rsid w:val="00EE1005"/>
    <w:rsid w:val="00EE1C78"/>
    <w:rsid w:val="00EE3641"/>
    <w:rsid w:val="00EE45AC"/>
    <w:rsid w:val="00EE4ABF"/>
    <w:rsid w:val="00EE4AF9"/>
    <w:rsid w:val="00EF1454"/>
    <w:rsid w:val="00EF643D"/>
    <w:rsid w:val="00F0205F"/>
    <w:rsid w:val="00F11819"/>
    <w:rsid w:val="00F1291B"/>
    <w:rsid w:val="00F1479A"/>
    <w:rsid w:val="00F16C6B"/>
    <w:rsid w:val="00F225B4"/>
    <w:rsid w:val="00F22ED7"/>
    <w:rsid w:val="00F2398D"/>
    <w:rsid w:val="00F36061"/>
    <w:rsid w:val="00F36936"/>
    <w:rsid w:val="00F51E90"/>
    <w:rsid w:val="00F526CE"/>
    <w:rsid w:val="00F561A8"/>
    <w:rsid w:val="00F654BF"/>
    <w:rsid w:val="00F75320"/>
    <w:rsid w:val="00F75A19"/>
    <w:rsid w:val="00F92331"/>
    <w:rsid w:val="00F96955"/>
    <w:rsid w:val="00FA2FDF"/>
    <w:rsid w:val="00FA641C"/>
    <w:rsid w:val="00FB113E"/>
    <w:rsid w:val="00FC05F0"/>
    <w:rsid w:val="00FC5937"/>
    <w:rsid w:val="00FD08D1"/>
    <w:rsid w:val="00FD3FDF"/>
    <w:rsid w:val="00FE0E4F"/>
    <w:rsid w:val="00FE1920"/>
    <w:rsid w:val="00FE1E79"/>
    <w:rsid w:val="00FE3B91"/>
    <w:rsid w:val="00FF34AA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pPr>
      <w:keepNext/>
      <w:spacing w:before="120"/>
      <w:outlineLvl w:val="0"/>
    </w:pPr>
  </w:style>
  <w:style w:type="paragraph" w:styleId="2">
    <w:name w:val="heading 2"/>
    <w:basedOn w:val="a"/>
    <w:next w:val="a"/>
    <w:qFormat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before="120"/>
      <w:ind w:right="226"/>
      <w:jc w:val="both"/>
    </w:pPr>
  </w:style>
  <w:style w:type="character" w:styleId="a4">
    <w:name w:val="Hyperlink"/>
    <w:rPr>
      <w:color w:val="0000FF"/>
      <w:u w:val="single"/>
      <w:lang w:bidi="th-TH"/>
    </w:rPr>
  </w:style>
  <w:style w:type="paragraph" w:styleId="a5">
    <w:name w:val="Body Text Indent"/>
    <w:basedOn w:val="a"/>
    <w:pPr>
      <w:ind w:firstLine="1418"/>
    </w:pPr>
  </w:style>
  <w:style w:type="paragraph" w:styleId="20">
    <w:name w:val="Body Text Indent 2"/>
    <w:basedOn w:val="a"/>
    <w:pPr>
      <w:spacing w:before="240"/>
      <w:ind w:firstLine="1440"/>
    </w:pPr>
  </w:style>
  <w:style w:type="paragraph" w:styleId="3">
    <w:name w:val="Body Text Indent 3"/>
    <w:basedOn w:val="a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paragraph" w:styleId="ab">
    <w:name w:val="Balloon Text"/>
    <w:basedOn w:val="a"/>
    <w:link w:val="ac"/>
    <w:rsid w:val="00EF1454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link w:val="ab"/>
    <w:rsid w:val="00EF1454"/>
    <w:rPr>
      <w:rFonts w:ascii="Tahoma" w:hAnsi="Tahoma"/>
      <w:sz w:val="16"/>
    </w:rPr>
  </w:style>
  <w:style w:type="table" w:styleId="ad">
    <w:name w:val="Table Grid"/>
    <w:basedOn w:val="a1"/>
    <w:rsid w:val="009F59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pPr>
      <w:keepNext/>
      <w:spacing w:before="120"/>
      <w:outlineLvl w:val="0"/>
    </w:pPr>
  </w:style>
  <w:style w:type="paragraph" w:styleId="2">
    <w:name w:val="heading 2"/>
    <w:basedOn w:val="a"/>
    <w:next w:val="a"/>
    <w:qFormat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before="120"/>
      <w:ind w:right="226"/>
      <w:jc w:val="both"/>
    </w:pPr>
  </w:style>
  <w:style w:type="character" w:styleId="a4">
    <w:name w:val="Hyperlink"/>
    <w:rPr>
      <w:color w:val="0000FF"/>
      <w:u w:val="single"/>
      <w:lang w:bidi="th-TH"/>
    </w:rPr>
  </w:style>
  <w:style w:type="paragraph" w:styleId="a5">
    <w:name w:val="Body Text Indent"/>
    <w:basedOn w:val="a"/>
    <w:pPr>
      <w:ind w:firstLine="1418"/>
    </w:pPr>
  </w:style>
  <w:style w:type="paragraph" w:styleId="20">
    <w:name w:val="Body Text Indent 2"/>
    <w:basedOn w:val="a"/>
    <w:pPr>
      <w:spacing w:before="240"/>
      <w:ind w:firstLine="1440"/>
    </w:pPr>
  </w:style>
  <w:style w:type="paragraph" w:styleId="3">
    <w:name w:val="Body Text Indent 3"/>
    <w:basedOn w:val="a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paragraph" w:styleId="ab">
    <w:name w:val="Balloon Text"/>
    <w:basedOn w:val="a"/>
    <w:link w:val="ac"/>
    <w:rsid w:val="00EF1454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link w:val="ab"/>
    <w:rsid w:val="00EF1454"/>
    <w:rPr>
      <w:rFonts w:ascii="Tahoma" w:hAnsi="Tahoma"/>
      <w:sz w:val="16"/>
    </w:rPr>
  </w:style>
  <w:style w:type="table" w:styleId="ad">
    <w:name w:val="Table Grid"/>
    <w:basedOn w:val="a1"/>
    <w:rsid w:val="009F59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.&#3627;&#3617;&#3623;&#3604;&#3591;&#3634;&#3609;&#3608;&#3640;&#3619;&#3585;&#3634;&#3619;%20&#3648;&#3629;&#3585;&#3621;&#3633;&#3585;&#3625;&#3603;&#3660;\41.&#3649;&#3610;&#3610;&#3648;&#3611;&#3636;&#3604;&#3648;&#3612;&#3618;&#3586;&#3657;&#3629;&#3617;&#3641;&#3621;&#3585;&#3634;&#3619;&#3651;&#3594;&#3657;&#3592;&#3656;&#3634;&#3618;&#3648;&#3591;&#3636;&#3609;&#3626;&#3632;&#3626;&#3617;\&#3649;&#3610;&#3610;&#3648;&#3611;&#3636;&#3604;&#3648;&#3612;&#3618;&#3586;&#3657;&#3629;&#3617;&#3641;&#3621;&#3585;&#3634;&#3619;&#3651;&#3594;&#3657;&#3592;&#3656;&#3634;&#3618;&#3648;&#3591;&#3636;&#3609;&#3626;&#3632;&#3626;&#3617;%202567\4.1%20&#3648;&#3611;&#3636;&#3604;&#3648;&#3612;&#3618;&#3586;&#3657;&#3629;&#3617;&#3641;&#3621;&#3585;&#3634;&#3619;&#3651;&#3594;&#3657;&#3592;&#3656;&#3634;&#3618;&#3648;&#3591;&#3636;&#3609;&#3626;&#3632;&#3626;&#3617;&#3586;&#3629;&#3591;&#3629;&#3591;&#3588;&#3660;&#3585;&#3619;&#3611;&#3585;&#3588;&#3619;&#3629;&#3591;&#3626;&#3656;&#3623;&#3609;&#3607;&#3657;&#3629;&#3591;&#3606;&#3636;&#3656;&#3609;%20&#3611;&#3619;&#3632;&#3592;&#3635;&#3611;&#3637;&#3591;&#3610;&#3611;&#3619;&#3632;&#3617;&#3634;&#3603;%20..&#3614;.&#3624;.%202567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4.1 เปิดเผยข้อมูลการใช้จ่ายเงินสะสมขององค์กรปกครองส่วนท้องถิ่น ประจำปีงบประมาณ ..พ.ศ. 2567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of Thailand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2019-05-27T05:10:00Z</cp:lastPrinted>
  <dcterms:created xsi:type="dcterms:W3CDTF">2024-05-13T03:56:00Z</dcterms:created>
  <dcterms:modified xsi:type="dcterms:W3CDTF">2024-05-13T03:56:00Z</dcterms:modified>
</cp:coreProperties>
</file>